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D6FD" w14:textId="77777777" w:rsidR="00237762" w:rsidRPr="00524063" w:rsidRDefault="00237762">
      <w:pPr>
        <w:pStyle w:val="ablonyUPce"/>
        <w:rPr>
          <w:b/>
          <w:bCs/>
          <w:sz w:val="28"/>
          <w:szCs w:val="24"/>
        </w:rPr>
      </w:pPr>
    </w:p>
    <w:p w14:paraId="5BFB3013" w14:textId="7EFF4E4D" w:rsidR="005965FE" w:rsidRPr="00524063" w:rsidRDefault="00632C75" w:rsidP="00524063">
      <w:pPr>
        <w:pStyle w:val="ablonyUPce"/>
        <w:jc w:val="center"/>
        <w:rPr>
          <w:b/>
          <w:bCs/>
          <w:sz w:val="36"/>
          <w:szCs w:val="32"/>
        </w:rPr>
      </w:pPr>
      <w:r w:rsidRPr="00524063">
        <w:rPr>
          <w:b/>
          <w:bCs/>
          <w:sz w:val="36"/>
          <w:szCs w:val="32"/>
        </w:rPr>
        <w:t>Plán odborné praxe</w:t>
      </w:r>
      <w:r w:rsidR="0085694F">
        <w:rPr>
          <w:b/>
          <w:bCs/>
          <w:sz w:val="36"/>
          <w:szCs w:val="32"/>
        </w:rPr>
        <w:t xml:space="preserve"> u PARTNERA</w:t>
      </w:r>
    </w:p>
    <w:p w14:paraId="1606745C" w14:textId="77777777" w:rsidR="009E5857" w:rsidRPr="00B72213" w:rsidRDefault="009E5857" w:rsidP="009E5857">
      <w:pPr>
        <w:pStyle w:val="ablonyUPce"/>
        <w:spacing w:line="360" w:lineRule="auto"/>
        <w:jc w:val="center"/>
        <w:rPr>
          <w:sz w:val="24"/>
          <w:szCs w:val="22"/>
        </w:rPr>
      </w:pPr>
      <w:r w:rsidRPr="00B72213">
        <w:rPr>
          <w:sz w:val="24"/>
          <w:szCs w:val="22"/>
        </w:rPr>
        <w:t>bakalářského studijního programu Dopravní stavby a konstrukce v AR 20…/20…</w:t>
      </w:r>
    </w:p>
    <w:p w14:paraId="02DFDA80" w14:textId="77777777" w:rsidR="00056387" w:rsidRPr="00524063" w:rsidRDefault="00056387">
      <w:pPr>
        <w:pStyle w:val="ablonyUPce"/>
        <w:rPr>
          <w:b/>
          <w:bCs/>
          <w:sz w:val="28"/>
          <w:szCs w:val="24"/>
        </w:rPr>
      </w:pPr>
    </w:p>
    <w:p w14:paraId="12DE60D4" w14:textId="31A94172" w:rsidR="00EA3E87" w:rsidRPr="00EC69E3" w:rsidRDefault="00EA3E87">
      <w:pPr>
        <w:pStyle w:val="ablonyUPce"/>
        <w:rPr>
          <w:b/>
          <w:bCs/>
          <w:sz w:val="24"/>
          <w:szCs w:val="24"/>
        </w:rPr>
      </w:pPr>
      <w:r w:rsidRPr="00EC69E3">
        <w:rPr>
          <w:b/>
          <w:bCs/>
          <w:sz w:val="24"/>
          <w:szCs w:val="24"/>
        </w:rPr>
        <w:t>Student</w:t>
      </w:r>
    </w:p>
    <w:p w14:paraId="3A754274" w14:textId="0D31709F" w:rsidR="00EA3E87" w:rsidRPr="00524063" w:rsidRDefault="00EA3E87" w:rsidP="00EA3E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Jméno</w:t>
      </w:r>
      <w:r w:rsidR="00396107">
        <w:rPr>
          <w:sz w:val="24"/>
          <w:szCs w:val="24"/>
        </w:rPr>
        <w:t xml:space="preserve">, </w:t>
      </w:r>
      <w:r w:rsidR="00A47A8D">
        <w:rPr>
          <w:sz w:val="24"/>
          <w:szCs w:val="24"/>
        </w:rPr>
        <w:t>p</w:t>
      </w:r>
      <w:r w:rsidR="00396107" w:rsidRPr="00524063">
        <w:rPr>
          <w:sz w:val="24"/>
          <w:szCs w:val="24"/>
        </w:rPr>
        <w:t>říjmení</w:t>
      </w:r>
      <w:r w:rsidRPr="00524063">
        <w:rPr>
          <w:sz w:val="24"/>
          <w:szCs w:val="24"/>
        </w:rPr>
        <w:t>:</w:t>
      </w:r>
    </w:p>
    <w:p w14:paraId="08EBBCEC" w14:textId="56B02474" w:rsidR="00EA3E87" w:rsidRDefault="00F12C68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Os.</w:t>
      </w:r>
      <w:r w:rsidR="000D4E70">
        <w:rPr>
          <w:sz w:val="24"/>
          <w:szCs w:val="24"/>
        </w:rPr>
        <w:t xml:space="preserve"> </w:t>
      </w:r>
      <w:r>
        <w:rPr>
          <w:sz w:val="24"/>
          <w:szCs w:val="24"/>
        </w:rPr>
        <w:t>číslo</w:t>
      </w:r>
      <w:r w:rsidR="008370B8">
        <w:rPr>
          <w:sz w:val="24"/>
          <w:szCs w:val="24"/>
        </w:rPr>
        <w:t>:</w:t>
      </w:r>
    </w:p>
    <w:p w14:paraId="6535A379" w14:textId="3CBA3CDC" w:rsidR="00EA3E87" w:rsidRPr="00524063" w:rsidRDefault="008370B8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Ročník:</w:t>
      </w:r>
    </w:p>
    <w:p w14:paraId="071D3A61" w14:textId="317D7E4E" w:rsidR="00EA3E87" w:rsidRPr="00524063" w:rsidRDefault="00EA3E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Telefon</w:t>
      </w:r>
      <w:r w:rsidR="00056387" w:rsidRPr="00524063">
        <w:rPr>
          <w:sz w:val="24"/>
          <w:szCs w:val="24"/>
        </w:rPr>
        <w:t>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  <w:r w:rsidR="00517866">
        <w:rPr>
          <w:sz w:val="24"/>
          <w:szCs w:val="24"/>
        </w:rPr>
        <w:t>e-m</w:t>
      </w:r>
      <w:r w:rsidRPr="00524063">
        <w:rPr>
          <w:sz w:val="24"/>
          <w:szCs w:val="24"/>
        </w:rPr>
        <w:t>ail: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</w:p>
    <w:p w14:paraId="30DFD7F5" w14:textId="2CE0BE9C" w:rsidR="00EA3E87" w:rsidRPr="00524063" w:rsidRDefault="001E03AA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Z</w:t>
      </w:r>
      <w:r w:rsidR="00517866">
        <w:rPr>
          <w:sz w:val="24"/>
          <w:szCs w:val="24"/>
        </w:rPr>
        <w:t xml:space="preserve">dravotní </w:t>
      </w:r>
      <w:r w:rsidR="00B6213C">
        <w:rPr>
          <w:sz w:val="24"/>
          <w:szCs w:val="24"/>
        </w:rPr>
        <w:t>o</w:t>
      </w:r>
      <w:r w:rsidR="00EA3E87" w:rsidRPr="00524063">
        <w:rPr>
          <w:sz w:val="24"/>
          <w:szCs w:val="24"/>
        </w:rPr>
        <w:t>mezení</w:t>
      </w:r>
      <w:r>
        <w:rPr>
          <w:sz w:val="24"/>
          <w:szCs w:val="24"/>
        </w:rPr>
        <w:t xml:space="preserve"> relevantní pro výkon praxe</w:t>
      </w:r>
      <w:r w:rsidR="00B6213C">
        <w:rPr>
          <w:sz w:val="24"/>
          <w:szCs w:val="24"/>
        </w:rPr>
        <w:t>:</w:t>
      </w:r>
    </w:p>
    <w:p w14:paraId="597B170C" w14:textId="77777777" w:rsidR="00C62EFE" w:rsidRPr="00524063" w:rsidRDefault="00C62EFE">
      <w:pPr>
        <w:pStyle w:val="ablonyUPce"/>
        <w:rPr>
          <w:sz w:val="24"/>
          <w:szCs w:val="24"/>
        </w:rPr>
      </w:pPr>
    </w:p>
    <w:p w14:paraId="04F9405B" w14:textId="77CD8600" w:rsidR="00EA3E87" w:rsidRPr="00EC69E3" w:rsidRDefault="00C62EFE">
      <w:pPr>
        <w:pStyle w:val="ablonyUPce"/>
        <w:rPr>
          <w:b/>
          <w:bCs/>
          <w:sz w:val="24"/>
          <w:szCs w:val="24"/>
        </w:rPr>
      </w:pPr>
      <w:r w:rsidRPr="00EC69E3">
        <w:rPr>
          <w:b/>
          <w:bCs/>
          <w:sz w:val="24"/>
          <w:szCs w:val="24"/>
        </w:rPr>
        <w:t>Partner praxe</w:t>
      </w:r>
    </w:p>
    <w:p w14:paraId="2798EE13" w14:textId="57213122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Název organizace</w:t>
      </w:r>
      <w:r w:rsidR="006B1344">
        <w:rPr>
          <w:sz w:val="24"/>
          <w:szCs w:val="24"/>
        </w:rPr>
        <w:t>/pracoviště</w:t>
      </w:r>
      <w:r w:rsidRPr="00524063">
        <w:rPr>
          <w:sz w:val="24"/>
          <w:szCs w:val="24"/>
        </w:rPr>
        <w:t>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</w:p>
    <w:p w14:paraId="30F2072D" w14:textId="14E873B6" w:rsidR="00056387" w:rsidRPr="00524063" w:rsidRDefault="00BB1603" w:rsidP="00056387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 xml:space="preserve">Kontaktní </w:t>
      </w:r>
      <w:r w:rsidR="00A47A8D">
        <w:rPr>
          <w:sz w:val="24"/>
          <w:szCs w:val="24"/>
        </w:rPr>
        <w:t>osoba – jméno, p</w:t>
      </w:r>
      <w:r w:rsidR="00A47A8D" w:rsidRPr="00524063">
        <w:rPr>
          <w:sz w:val="24"/>
          <w:szCs w:val="24"/>
        </w:rPr>
        <w:t>říjmení</w:t>
      </w:r>
      <w:r w:rsidR="00056387" w:rsidRPr="00524063">
        <w:rPr>
          <w:sz w:val="24"/>
          <w:szCs w:val="24"/>
        </w:rPr>
        <w:t>:</w:t>
      </w:r>
      <w:r w:rsidR="00056387"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  <w:r w:rsidR="006B1344">
        <w:rPr>
          <w:sz w:val="24"/>
          <w:szCs w:val="24"/>
        </w:rPr>
        <w:tab/>
      </w:r>
    </w:p>
    <w:p w14:paraId="7FA3E21B" w14:textId="0F46E037" w:rsidR="00056387" w:rsidRPr="00524063" w:rsidRDefault="00BB1603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Telefon: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>
        <w:rPr>
          <w:sz w:val="24"/>
          <w:szCs w:val="24"/>
        </w:rPr>
        <w:t>e-m</w:t>
      </w:r>
      <w:r w:rsidRPr="00524063">
        <w:rPr>
          <w:sz w:val="24"/>
          <w:szCs w:val="24"/>
        </w:rPr>
        <w:t>ail:</w:t>
      </w:r>
      <w:r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>:</w:t>
      </w:r>
      <w:r w:rsidR="00056387" w:rsidRPr="00524063">
        <w:rPr>
          <w:sz w:val="24"/>
          <w:szCs w:val="24"/>
        </w:rPr>
        <w:tab/>
      </w:r>
    </w:p>
    <w:p w14:paraId="016FA7BC" w14:textId="77777777" w:rsidR="00EA3E87" w:rsidRPr="00524063" w:rsidRDefault="00EA3E87">
      <w:pPr>
        <w:pStyle w:val="ablonyUPce"/>
        <w:rPr>
          <w:b/>
          <w:bCs/>
          <w:sz w:val="24"/>
          <w:szCs w:val="24"/>
        </w:rPr>
      </w:pPr>
    </w:p>
    <w:p w14:paraId="2EE52434" w14:textId="229A9ED8" w:rsidR="00EA3E87" w:rsidRPr="00EC69E3" w:rsidRDefault="00210168">
      <w:pPr>
        <w:pStyle w:val="ablonyUPce"/>
        <w:rPr>
          <w:b/>
          <w:bCs/>
          <w:sz w:val="24"/>
          <w:szCs w:val="24"/>
        </w:rPr>
      </w:pPr>
      <w:r w:rsidRPr="00EC69E3">
        <w:rPr>
          <w:b/>
          <w:bCs/>
          <w:sz w:val="24"/>
          <w:szCs w:val="24"/>
        </w:rPr>
        <w:t>Pov</w:t>
      </w:r>
      <w:r w:rsidRPr="00EC69E3">
        <w:rPr>
          <w:rFonts w:hint="eastAsia"/>
          <w:b/>
          <w:bCs/>
          <w:sz w:val="24"/>
          <w:szCs w:val="24"/>
        </w:rPr>
        <w:t>ěř</w:t>
      </w:r>
      <w:r w:rsidRPr="00EC69E3">
        <w:rPr>
          <w:b/>
          <w:bCs/>
          <w:sz w:val="24"/>
          <w:szCs w:val="24"/>
        </w:rPr>
        <w:t>en</w:t>
      </w:r>
      <w:r w:rsidRPr="00EC69E3">
        <w:rPr>
          <w:rFonts w:hint="eastAsia"/>
          <w:b/>
          <w:bCs/>
          <w:sz w:val="24"/>
          <w:szCs w:val="24"/>
        </w:rPr>
        <w:t>ý</w:t>
      </w:r>
      <w:r w:rsidRPr="00EC69E3">
        <w:rPr>
          <w:b/>
          <w:bCs/>
          <w:sz w:val="24"/>
          <w:szCs w:val="24"/>
        </w:rPr>
        <w:t xml:space="preserve"> zam</w:t>
      </w:r>
      <w:r w:rsidRPr="00EC69E3">
        <w:rPr>
          <w:rFonts w:hint="eastAsia"/>
          <w:b/>
          <w:bCs/>
          <w:sz w:val="24"/>
          <w:szCs w:val="24"/>
        </w:rPr>
        <w:t>ě</w:t>
      </w:r>
      <w:r w:rsidRPr="00EC69E3">
        <w:rPr>
          <w:b/>
          <w:bCs/>
          <w:sz w:val="24"/>
          <w:szCs w:val="24"/>
        </w:rPr>
        <w:t>stnanec partnera</w:t>
      </w:r>
      <w:r w:rsidR="004413EA" w:rsidRPr="00EC69E3">
        <w:rPr>
          <w:b/>
          <w:bCs/>
          <w:sz w:val="24"/>
          <w:szCs w:val="24"/>
        </w:rPr>
        <w:t xml:space="preserve"> praxe</w:t>
      </w:r>
    </w:p>
    <w:p w14:paraId="053ED05F" w14:textId="3FD10A4F" w:rsidR="00056387" w:rsidRPr="00524063" w:rsidRDefault="00A6457D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Jméno</w:t>
      </w:r>
      <w:r>
        <w:rPr>
          <w:sz w:val="24"/>
          <w:szCs w:val="24"/>
        </w:rPr>
        <w:t xml:space="preserve">, </w:t>
      </w:r>
      <w:r w:rsidRPr="00524063">
        <w:rPr>
          <w:sz w:val="24"/>
          <w:szCs w:val="24"/>
        </w:rPr>
        <w:t>Příjmení:</w:t>
      </w:r>
      <w:r w:rsidR="00056387"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</w:p>
    <w:p w14:paraId="75C99194" w14:textId="0ED721B7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Telefon: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="00A6457D">
        <w:rPr>
          <w:sz w:val="24"/>
          <w:szCs w:val="24"/>
        </w:rPr>
        <w:t>e-m</w:t>
      </w:r>
      <w:r w:rsidR="00A6457D" w:rsidRPr="00524063">
        <w:rPr>
          <w:sz w:val="24"/>
          <w:szCs w:val="24"/>
        </w:rPr>
        <w:t>ail:</w:t>
      </w:r>
      <w:r w:rsidR="00A6457D"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</w:p>
    <w:p w14:paraId="66BFCCF4" w14:textId="7CF2E27F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Pracovní pozice: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</w:p>
    <w:p w14:paraId="59B3343B" w14:textId="67268C52" w:rsidR="00EA3E87" w:rsidRPr="00524063" w:rsidRDefault="00EA3E87">
      <w:pPr>
        <w:pStyle w:val="ablonyUPce"/>
        <w:rPr>
          <w:sz w:val="24"/>
          <w:szCs w:val="24"/>
        </w:rPr>
      </w:pPr>
    </w:p>
    <w:p w14:paraId="63C7BB7B" w14:textId="20CC8D3A" w:rsidR="00056387" w:rsidRPr="00EC69E3" w:rsidRDefault="00056387" w:rsidP="00056387">
      <w:pPr>
        <w:pStyle w:val="ablonyUPce"/>
        <w:rPr>
          <w:b/>
          <w:bCs/>
          <w:sz w:val="24"/>
          <w:szCs w:val="24"/>
        </w:rPr>
      </w:pPr>
      <w:r w:rsidRPr="00EC69E3">
        <w:rPr>
          <w:b/>
          <w:bCs/>
          <w:sz w:val="24"/>
          <w:szCs w:val="24"/>
        </w:rPr>
        <w:t>Popis praxe</w:t>
      </w:r>
    </w:p>
    <w:p w14:paraId="0AA8D5D1" w14:textId="60039ECC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 xml:space="preserve">Název pracovní pozice </w:t>
      </w:r>
      <w:r w:rsidR="00584AF2">
        <w:rPr>
          <w:sz w:val="24"/>
          <w:szCs w:val="24"/>
        </w:rPr>
        <w:t>studenta</w:t>
      </w:r>
      <w:r w:rsidRPr="00524063">
        <w:rPr>
          <w:sz w:val="24"/>
          <w:szCs w:val="24"/>
        </w:rPr>
        <w:t>:</w:t>
      </w:r>
      <w:r w:rsidRPr="00524063">
        <w:rPr>
          <w:sz w:val="24"/>
          <w:szCs w:val="24"/>
        </w:rPr>
        <w:tab/>
      </w:r>
    </w:p>
    <w:p w14:paraId="3D56E4A5" w14:textId="77777777" w:rsidR="00D61312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Místo výkonu odborné praxe:</w:t>
      </w:r>
    </w:p>
    <w:p w14:paraId="0A1F7132" w14:textId="7FB37732" w:rsidR="00056387" w:rsidRDefault="00D61312" w:rsidP="00056387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Termín praxe:</w:t>
      </w:r>
      <w:r w:rsidR="00446ED7">
        <w:rPr>
          <w:sz w:val="24"/>
          <w:szCs w:val="24"/>
        </w:rPr>
        <w:t xml:space="preserve"> </w:t>
      </w:r>
    </w:p>
    <w:p w14:paraId="67916B87" w14:textId="6EBB0553" w:rsidR="0085694F" w:rsidRDefault="0085694F" w:rsidP="0085694F">
      <w:pPr>
        <w:pStyle w:val="ablonyUPce"/>
        <w:rPr>
          <w:sz w:val="24"/>
          <w:szCs w:val="24"/>
        </w:rPr>
      </w:pPr>
      <w:r w:rsidRPr="005D37D6">
        <w:rPr>
          <w:sz w:val="24"/>
          <w:szCs w:val="24"/>
        </w:rPr>
        <w:t>Rozsah praxe</w:t>
      </w:r>
      <w:r>
        <w:rPr>
          <w:sz w:val="24"/>
          <w:szCs w:val="24"/>
        </w:rPr>
        <w:t>……. hod.</w:t>
      </w:r>
    </w:p>
    <w:p w14:paraId="06BCCF4E" w14:textId="77777777" w:rsidR="00EC69E3" w:rsidRPr="005D37D6" w:rsidRDefault="00EC69E3" w:rsidP="0085694F">
      <w:pPr>
        <w:pStyle w:val="ablonyUPce"/>
        <w:rPr>
          <w:sz w:val="24"/>
          <w:szCs w:val="24"/>
        </w:rPr>
      </w:pPr>
    </w:p>
    <w:p w14:paraId="593BDB46" w14:textId="7147DC6E" w:rsidR="00D61312" w:rsidRDefault="00BD0D7A" w:rsidP="00056387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382024" wp14:editId="09D2192B">
                <wp:simplePos x="0" y="0"/>
                <wp:positionH relativeFrom="margin">
                  <wp:align>left</wp:align>
                </wp:positionH>
                <wp:positionV relativeFrom="paragraph">
                  <wp:posOffset>262255</wp:posOffset>
                </wp:positionV>
                <wp:extent cx="6096000" cy="1302385"/>
                <wp:effectExtent l="0" t="0" r="19050" b="1206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0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3DD11" w14:textId="4C92A676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29F805" w14:textId="77777777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DC14F9" w14:textId="77777777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140924" w14:textId="77777777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42789E" w14:textId="77777777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5A4E031" w14:textId="77777777" w:rsidR="00C001E6" w:rsidRDefault="00C001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403236" w14:textId="77777777" w:rsidR="00C001E6" w:rsidRDefault="00C001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10BD5A" w14:textId="77777777" w:rsidR="00C001E6" w:rsidRDefault="00C001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08E0157" w14:textId="77777777" w:rsidR="00BD0D7A" w:rsidRDefault="00BD0D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8202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0.65pt;width:480pt;height:102.5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">
                <v:textbox>
                  <w:txbxContent>
                    <w:p w14:paraId="74F3DD11" w14:textId="4C92A676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D29F805" w14:textId="77777777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7DC14F9" w14:textId="77777777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4140924" w14:textId="77777777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942789E" w14:textId="77777777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5A4E031" w14:textId="77777777" w:rsidR="00C001E6" w:rsidRDefault="00C001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0403236" w14:textId="77777777" w:rsidR="00C001E6" w:rsidRDefault="00C001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110BD5A" w14:textId="77777777" w:rsidR="00C001E6" w:rsidRDefault="00C001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08E0157" w14:textId="77777777" w:rsidR="00BD0D7A" w:rsidRDefault="00BD0D7A"/>
                  </w:txbxContent>
                </v:textbox>
                <w10:wrap type="square" anchorx="margin"/>
              </v:shape>
            </w:pict>
          </mc:Fallback>
        </mc:AlternateContent>
      </w:r>
      <w:r w:rsidR="00091F4A">
        <w:rPr>
          <w:sz w:val="24"/>
          <w:szCs w:val="24"/>
        </w:rPr>
        <w:t xml:space="preserve">Popis </w:t>
      </w:r>
      <w:r w:rsidR="00056387" w:rsidRPr="00524063">
        <w:rPr>
          <w:sz w:val="24"/>
          <w:szCs w:val="24"/>
        </w:rPr>
        <w:t>odborné praxe (</w:t>
      </w:r>
      <w:r w:rsidR="00B27CF3">
        <w:rPr>
          <w:sz w:val="24"/>
          <w:szCs w:val="24"/>
        </w:rPr>
        <w:t>popis činností a jejich rozsah</w:t>
      </w:r>
      <w:r w:rsidR="00056387" w:rsidRPr="00524063">
        <w:rPr>
          <w:sz w:val="24"/>
          <w:szCs w:val="24"/>
        </w:rPr>
        <w:t>)</w:t>
      </w:r>
    </w:p>
    <w:p w14:paraId="7B9DB60E" w14:textId="77777777" w:rsidR="0042785F" w:rsidRDefault="0042785F" w:rsidP="00056387">
      <w:pPr>
        <w:pStyle w:val="ablonyUPce"/>
        <w:rPr>
          <w:sz w:val="24"/>
          <w:szCs w:val="24"/>
        </w:rPr>
      </w:pPr>
    </w:p>
    <w:p w14:paraId="134A1528" w14:textId="7B13319E" w:rsidR="00056387" w:rsidRPr="00524063" w:rsidRDefault="0042785F" w:rsidP="00056387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v</w:t>
      </w:r>
      <w:r w:rsidR="00056387" w:rsidRPr="00524063">
        <w:rPr>
          <w:sz w:val="24"/>
          <w:szCs w:val="24"/>
        </w:rPr>
        <w:t> </w:t>
      </w:r>
      <w:r w:rsidR="00320EAF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 xml:space="preserve"> dne </w:t>
      </w:r>
      <w:r w:rsidR="00320EAF">
        <w:rPr>
          <w:sz w:val="24"/>
          <w:szCs w:val="24"/>
        </w:rPr>
        <w:t>……………</w:t>
      </w:r>
    </w:p>
    <w:p w14:paraId="02A4DD44" w14:textId="77777777" w:rsidR="0042785F" w:rsidRDefault="0042785F" w:rsidP="00056387">
      <w:pPr>
        <w:pStyle w:val="ablonyUPce"/>
        <w:rPr>
          <w:sz w:val="24"/>
          <w:szCs w:val="24"/>
        </w:rPr>
      </w:pPr>
    </w:p>
    <w:p w14:paraId="38FDA4C1" w14:textId="0A5CA790" w:rsidR="00056387" w:rsidRPr="00524063" w:rsidRDefault="00323315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_______________________</w:t>
      </w:r>
      <w:r w:rsidR="0042785F">
        <w:rPr>
          <w:sz w:val="24"/>
          <w:szCs w:val="24"/>
        </w:rPr>
        <w:tab/>
      </w:r>
      <w:r w:rsidR="0042785F">
        <w:rPr>
          <w:sz w:val="24"/>
          <w:szCs w:val="24"/>
        </w:rPr>
        <w:tab/>
      </w:r>
      <w:r w:rsidR="0042785F">
        <w:rPr>
          <w:sz w:val="24"/>
          <w:szCs w:val="24"/>
        </w:rPr>
        <w:tab/>
      </w:r>
      <w:r w:rsidR="0042785F">
        <w:rPr>
          <w:sz w:val="24"/>
          <w:szCs w:val="24"/>
        </w:rPr>
        <w:tab/>
      </w:r>
      <w:r w:rsidR="0042785F">
        <w:rPr>
          <w:sz w:val="24"/>
          <w:szCs w:val="24"/>
        </w:rPr>
        <w:tab/>
      </w:r>
      <w:r w:rsidR="0042785F" w:rsidRPr="00524063">
        <w:rPr>
          <w:sz w:val="24"/>
          <w:szCs w:val="24"/>
        </w:rPr>
        <w:t>_______________________</w:t>
      </w:r>
      <w:r w:rsidRPr="00524063">
        <w:rPr>
          <w:sz w:val="24"/>
          <w:szCs w:val="24"/>
        </w:rPr>
        <w:tab/>
      </w:r>
    </w:p>
    <w:p w14:paraId="73A02530" w14:textId="46F3FD03" w:rsidR="00270DEF" w:rsidRPr="00524063" w:rsidRDefault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ab/>
      </w:r>
      <w:r w:rsidR="00323315" w:rsidRPr="00524063">
        <w:rPr>
          <w:sz w:val="24"/>
          <w:szCs w:val="24"/>
        </w:rPr>
        <w:t xml:space="preserve">podpis </w:t>
      </w:r>
      <w:r w:rsidR="00270DEF">
        <w:rPr>
          <w:sz w:val="24"/>
          <w:szCs w:val="24"/>
        </w:rPr>
        <w:t>studenta</w:t>
      </w:r>
      <w:r w:rsidR="0042785F">
        <w:rPr>
          <w:sz w:val="24"/>
          <w:szCs w:val="24"/>
        </w:rPr>
        <w:tab/>
      </w:r>
      <w:r w:rsidR="0042785F">
        <w:rPr>
          <w:sz w:val="24"/>
          <w:szCs w:val="24"/>
        </w:rPr>
        <w:tab/>
      </w:r>
      <w:r w:rsidR="0042785F">
        <w:rPr>
          <w:sz w:val="24"/>
          <w:szCs w:val="24"/>
        </w:rPr>
        <w:tab/>
      </w:r>
      <w:r w:rsidR="0042785F">
        <w:rPr>
          <w:sz w:val="24"/>
          <w:szCs w:val="24"/>
        </w:rPr>
        <w:tab/>
      </w:r>
      <w:r w:rsidR="0042785F" w:rsidRPr="00524063">
        <w:rPr>
          <w:sz w:val="24"/>
          <w:szCs w:val="24"/>
        </w:rPr>
        <w:t xml:space="preserve">podpis </w:t>
      </w:r>
      <w:r w:rsidR="0042785F">
        <w:rPr>
          <w:sz w:val="24"/>
          <w:szCs w:val="24"/>
        </w:rPr>
        <w:t xml:space="preserve">pověřeného zaměstnance partnera </w:t>
      </w:r>
    </w:p>
    <w:sectPr w:rsidR="00270DEF" w:rsidRPr="00524063">
      <w:headerReference w:type="first" r:id="rId6"/>
      <w:pgSz w:w="11906" w:h="16838"/>
      <w:pgMar w:top="2268" w:right="1418" w:bottom="1985" w:left="1418" w:header="709" w:footer="7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4883" w14:textId="77777777" w:rsidR="006C0E02" w:rsidRDefault="006C0E02">
      <w:r>
        <w:separator/>
      </w:r>
    </w:p>
  </w:endnote>
  <w:endnote w:type="continuationSeparator" w:id="0">
    <w:p w14:paraId="33602DB0" w14:textId="77777777" w:rsidR="006C0E02" w:rsidRDefault="006C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7AE1" w14:textId="77777777" w:rsidR="006C0E02" w:rsidRDefault="006C0E02">
      <w:r>
        <w:separator/>
      </w:r>
    </w:p>
  </w:footnote>
  <w:footnote w:type="continuationSeparator" w:id="0">
    <w:p w14:paraId="0446F6D9" w14:textId="77777777" w:rsidR="006C0E02" w:rsidRDefault="006C0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8B38" w14:textId="3635C5DE" w:rsidR="001E7B1D" w:rsidRDefault="0071070A">
    <w:pPr>
      <w:pStyle w:val="Zhlav"/>
    </w:pPr>
    <w:r>
      <w:rPr>
        <w:noProof/>
      </w:rPr>
      <w:drawing>
        <wp:inline distT="0" distB="0" distL="0" distR="0" wp14:anchorId="47F4B7BB" wp14:editId="58D79257">
          <wp:extent cx="2180622" cy="1076960"/>
          <wp:effectExtent l="0" t="0" r="0" b="8890"/>
          <wp:docPr id="7322616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261631" name="Obrázek 7322616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325" cy="1088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29"/>
    <w:rsid w:val="00025B98"/>
    <w:rsid w:val="00027554"/>
    <w:rsid w:val="00032DD1"/>
    <w:rsid w:val="00056387"/>
    <w:rsid w:val="00075B65"/>
    <w:rsid w:val="00091F4A"/>
    <w:rsid w:val="000D4E70"/>
    <w:rsid w:val="000E675F"/>
    <w:rsid w:val="00102733"/>
    <w:rsid w:val="00103AD3"/>
    <w:rsid w:val="001C50D3"/>
    <w:rsid w:val="001E03AA"/>
    <w:rsid w:val="001E7B1D"/>
    <w:rsid w:val="00210168"/>
    <w:rsid w:val="00237762"/>
    <w:rsid w:val="00270DEF"/>
    <w:rsid w:val="002A7378"/>
    <w:rsid w:val="002D7591"/>
    <w:rsid w:val="002F71F4"/>
    <w:rsid w:val="00316AC0"/>
    <w:rsid w:val="00320EAF"/>
    <w:rsid w:val="00323315"/>
    <w:rsid w:val="00334F9F"/>
    <w:rsid w:val="00392915"/>
    <w:rsid w:val="00396107"/>
    <w:rsid w:val="003B09FA"/>
    <w:rsid w:val="003D3097"/>
    <w:rsid w:val="004227B0"/>
    <w:rsid w:val="0042785F"/>
    <w:rsid w:val="004413EA"/>
    <w:rsid w:val="00446ED7"/>
    <w:rsid w:val="004C7DB7"/>
    <w:rsid w:val="00517866"/>
    <w:rsid w:val="00524063"/>
    <w:rsid w:val="00584AF2"/>
    <w:rsid w:val="005908B0"/>
    <w:rsid w:val="005965FE"/>
    <w:rsid w:val="00632C75"/>
    <w:rsid w:val="00682043"/>
    <w:rsid w:val="006B1344"/>
    <w:rsid w:val="006C0E02"/>
    <w:rsid w:val="006F713F"/>
    <w:rsid w:val="0071070A"/>
    <w:rsid w:val="007521EF"/>
    <w:rsid w:val="007618C6"/>
    <w:rsid w:val="00787892"/>
    <w:rsid w:val="007A62DE"/>
    <w:rsid w:val="007D5AA0"/>
    <w:rsid w:val="00813204"/>
    <w:rsid w:val="008370B8"/>
    <w:rsid w:val="0085694F"/>
    <w:rsid w:val="00871FB5"/>
    <w:rsid w:val="0087666B"/>
    <w:rsid w:val="008E3B29"/>
    <w:rsid w:val="00933A68"/>
    <w:rsid w:val="009358D4"/>
    <w:rsid w:val="009437FF"/>
    <w:rsid w:val="00972339"/>
    <w:rsid w:val="009B11C0"/>
    <w:rsid w:val="009E5857"/>
    <w:rsid w:val="00A47A8D"/>
    <w:rsid w:val="00A6137F"/>
    <w:rsid w:val="00A6457D"/>
    <w:rsid w:val="00AF61CF"/>
    <w:rsid w:val="00B27CF3"/>
    <w:rsid w:val="00B56060"/>
    <w:rsid w:val="00B57ECB"/>
    <w:rsid w:val="00B6213C"/>
    <w:rsid w:val="00BB1603"/>
    <w:rsid w:val="00BD0D7A"/>
    <w:rsid w:val="00C001E6"/>
    <w:rsid w:val="00C62EFE"/>
    <w:rsid w:val="00C67848"/>
    <w:rsid w:val="00C709E5"/>
    <w:rsid w:val="00C82843"/>
    <w:rsid w:val="00CE00B4"/>
    <w:rsid w:val="00D61312"/>
    <w:rsid w:val="00DB121E"/>
    <w:rsid w:val="00E279C8"/>
    <w:rsid w:val="00E5108C"/>
    <w:rsid w:val="00E977E0"/>
    <w:rsid w:val="00EA07B7"/>
    <w:rsid w:val="00EA3E87"/>
    <w:rsid w:val="00EA4099"/>
    <w:rsid w:val="00EC51C6"/>
    <w:rsid w:val="00EC69E3"/>
    <w:rsid w:val="00F12C68"/>
    <w:rsid w:val="00F14C3B"/>
    <w:rsid w:val="00F34850"/>
    <w:rsid w:val="00F47DF3"/>
    <w:rsid w:val="00F63BC9"/>
    <w:rsid w:val="00FB5A76"/>
    <w:rsid w:val="00F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8F3DF"/>
  <w15:chartTrackingRefBased/>
  <w15:docId w15:val="{EB6D5235-D483-48D9-9CF0-E27DE3C7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ablonyUPce2">
    <w:name w:val="Šablony UPce2"/>
    <w:basedOn w:val="ablonyUPce"/>
    <w:pPr>
      <w:jc w:val="left"/>
    </w:pPr>
  </w:style>
  <w:style w:type="paragraph" w:customStyle="1" w:styleId="ablonyUPce">
    <w:name w:val="Šablony UPce"/>
    <w:basedOn w:val="Normln"/>
    <w:pPr>
      <w:spacing w:line="300" w:lineRule="exact"/>
      <w:jc w:val="both"/>
    </w:pPr>
    <w:rPr>
      <w:sz w:val="22"/>
    </w:rPr>
  </w:style>
  <w:style w:type="paragraph" w:customStyle="1" w:styleId="ablonyUpce20">
    <w:name w:val="Šablony Upce2"/>
    <w:basedOn w:val="ablonyUPce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\WORD\Hlavi&#269;ka\2025.06.02\dfjp-b_142766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dfjp-b_142766.dotx</Template>
  <TotalTime>47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PARDUBICE</vt:lpstr>
    </vt:vector>
  </TitlesOfParts>
  <Company>Univerzita Pardubice</Company>
  <LinksUpToDate>false</LinksUpToDate>
  <CharactersWithSpaces>737</CharactersWithSpaces>
  <SharedDoc>false</SharedDoc>
  <HLinks>
    <vt:vector size="12" baseType="variant">
      <vt:variant>
        <vt:i4>24182787</vt:i4>
      </vt:variant>
      <vt:variant>
        <vt:i4>1128</vt:i4>
      </vt:variant>
      <vt:variant>
        <vt:i4>1025</vt:i4>
      </vt:variant>
      <vt:variant>
        <vt:i4>1</vt:i4>
      </vt:variant>
      <vt:variant>
        <vt:lpwstr>D:\Šablony - podklady\hlavy-paty\DFJP-bar.jpg</vt:lpwstr>
      </vt:variant>
      <vt:variant>
        <vt:lpwstr/>
      </vt:variant>
      <vt:variant>
        <vt:i4>16842798</vt:i4>
      </vt:variant>
      <vt:variant>
        <vt:i4>1134</vt:i4>
      </vt:variant>
      <vt:variant>
        <vt:i4>1026</vt:i4>
      </vt:variant>
      <vt:variant>
        <vt:i4>1</vt:i4>
      </vt:variant>
      <vt:variant>
        <vt:lpwstr>D:\Šablony - podklady\hlavy-paty\P-DFJP-bar.jpg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PARDUBICE</dc:title>
  <dc:subject/>
  <dc:creator/>
  <cp:keywords/>
  <cp:lastModifiedBy>Lopour Pavel</cp:lastModifiedBy>
  <cp:revision>58</cp:revision>
  <cp:lastPrinted>1999-05-05T12:57:00Z</cp:lastPrinted>
  <dcterms:created xsi:type="dcterms:W3CDTF">2025-09-02T08:51:00Z</dcterms:created>
  <dcterms:modified xsi:type="dcterms:W3CDTF">2026-08-31T11:09:00Z</dcterms:modified>
</cp:coreProperties>
</file>