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FB64" w14:textId="77777777" w:rsidR="0011163B" w:rsidRDefault="0011163B" w:rsidP="0011163B">
      <w:pPr>
        <w:pStyle w:val="ablonyUPce"/>
        <w:rPr>
          <w:b/>
          <w:bCs/>
          <w:sz w:val="36"/>
          <w:szCs w:val="32"/>
        </w:rPr>
      </w:pPr>
    </w:p>
    <w:p w14:paraId="3AAF22E3" w14:textId="61ABBB51" w:rsidR="00783163" w:rsidRPr="0011163B" w:rsidRDefault="0011163B" w:rsidP="00524063">
      <w:pPr>
        <w:pStyle w:val="ablonyUPce"/>
        <w:jc w:val="center"/>
        <w:rPr>
          <w:b/>
          <w:bCs/>
          <w:sz w:val="36"/>
          <w:szCs w:val="32"/>
        </w:rPr>
      </w:pPr>
      <w:r w:rsidRPr="0011163B">
        <w:rPr>
          <w:b/>
          <w:bCs/>
          <w:sz w:val="36"/>
          <w:szCs w:val="32"/>
        </w:rPr>
        <w:t>Z</w:t>
      </w:r>
      <w:r w:rsidR="00783163" w:rsidRPr="0011163B">
        <w:rPr>
          <w:b/>
          <w:bCs/>
          <w:sz w:val="36"/>
          <w:szCs w:val="32"/>
        </w:rPr>
        <w:t xml:space="preserve">ávěrečná zpráva o absolvování </w:t>
      </w:r>
      <w:r w:rsidR="0086645D">
        <w:rPr>
          <w:b/>
          <w:bCs/>
          <w:sz w:val="36"/>
          <w:szCs w:val="32"/>
        </w:rPr>
        <w:t xml:space="preserve">odborné </w:t>
      </w:r>
      <w:r w:rsidR="00783163" w:rsidRPr="0011163B">
        <w:rPr>
          <w:b/>
          <w:bCs/>
          <w:sz w:val="36"/>
          <w:szCs w:val="32"/>
        </w:rPr>
        <w:t>praxe</w:t>
      </w:r>
    </w:p>
    <w:p w14:paraId="7514AAD1" w14:textId="544D7552" w:rsidR="00524063" w:rsidRPr="00B72213" w:rsidRDefault="00524063" w:rsidP="00A37649">
      <w:pPr>
        <w:pStyle w:val="ablonyUPce"/>
        <w:spacing w:line="360" w:lineRule="auto"/>
        <w:jc w:val="center"/>
        <w:rPr>
          <w:sz w:val="24"/>
          <w:szCs w:val="22"/>
        </w:rPr>
      </w:pPr>
      <w:r w:rsidRPr="00B72213">
        <w:rPr>
          <w:sz w:val="24"/>
          <w:szCs w:val="22"/>
        </w:rPr>
        <w:t>bakalářského studijního programu Dopravní stavby a konstrukce</w:t>
      </w:r>
      <w:r w:rsidR="00960A61" w:rsidRPr="00B72213">
        <w:rPr>
          <w:sz w:val="24"/>
          <w:szCs w:val="22"/>
        </w:rPr>
        <w:t xml:space="preserve"> v AR 20</w:t>
      </w:r>
      <w:r w:rsidR="00B72213" w:rsidRPr="00B72213">
        <w:rPr>
          <w:sz w:val="24"/>
          <w:szCs w:val="22"/>
        </w:rPr>
        <w:t>…</w:t>
      </w:r>
      <w:r w:rsidR="00960A61" w:rsidRPr="00B72213">
        <w:rPr>
          <w:sz w:val="24"/>
          <w:szCs w:val="22"/>
        </w:rPr>
        <w:t>/</w:t>
      </w:r>
      <w:r w:rsidR="00B72213" w:rsidRPr="00B72213">
        <w:rPr>
          <w:sz w:val="24"/>
          <w:szCs w:val="22"/>
        </w:rPr>
        <w:t>20…</w:t>
      </w:r>
    </w:p>
    <w:p w14:paraId="3B59C023" w14:textId="77777777" w:rsidR="00C70F03" w:rsidRDefault="00C70F03" w:rsidP="00A37649">
      <w:pPr>
        <w:pStyle w:val="ablonyUPce"/>
        <w:spacing w:line="360" w:lineRule="auto"/>
        <w:jc w:val="center"/>
        <w:rPr>
          <w:b/>
          <w:bCs/>
          <w:sz w:val="28"/>
          <w:szCs w:val="24"/>
        </w:rPr>
      </w:pPr>
    </w:p>
    <w:p w14:paraId="55AE2ABA" w14:textId="6FEEA5BC" w:rsidR="00334F9F" w:rsidRPr="00C70F03" w:rsidRDefault="00C70F03" w:rsidP="00C70F03">
      <w:pPr>
        <w:pStyle w:val="Nadpis2"/>
      </w:pPr>
      <w:r w:rsidRPr="00C70F03">
        <w:t xml:space="preserve">Absolvování </w:t>
      </w:r>
      <w:r w:rsidR="007521EF" w:rsidRPr="00C70F03">
        <w:t>praxe</w:t>
      </w:r>
      <w:r w:rsidRPr="00C70F03">
        <w:t xml:space="preserve"> u partnera</w:t>
      </w:r>
    </w:p>
    <w:p w14:paraId="12DE60D4" w14:textId="31A94172" w:rsidR="00EA3E87" w:rsidRPr="00C70F03" w:rsidRDefault="00EA3E87">
      <w:pPr>
        <w:pStyle w:val="ablonyUPce"/>
        <w:rPr>
          <w:b/>
          <w:bCs/>
          <w:sz w:val="24"/>
          <w:szCs w:val="24"/>
        </w:rPr>
      </w:pPr>
      <w:r w:rsidRPr="00C70F03">
        <w:rPr>
          <w:b/>
          <w:bCs/>
          <w:sz w:val="24"/>
          <w:szCs w:val="24"/>
        </w:rPr>
        <w:t>Student</w:t>
      </w:r>
    </w:p>
    <w:p w14:paraId="3A754274" w14:textId="0D31709F" w:rsidR="00EA3E87" w:rsidRPr="00524063" w:rsidRDefault="00EA3E87" w:rsidP="00EA3E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Jméno</w:t>
      </w:r>
      <w:r w:rsidR="00396107">
        <w:rPr>
          <w:sz w:val="24"/>
          <w:szCs w:val="24"/>
        </w:rPr>
        <w:t xml:space="preserve">, </w:t>
      </w:r>
      <w:r w:rsidR="00A47A8D">
        <w:rPr>
          <w:sz w:val="24"/>
          <w:szCs w:val="24"/>
        </w:rPr>
        <w:t>p</w:t>
      </w:r>
      <w:r w:rsidR="00396107" w:rsidRPr="00524063">
        <w:rPr>
          <w:sz w:val="24"/>
          <w:szCs w:val="24"/>
        </w:rPr>
        <w:t>říjmení</w:t>
      </w:r>
      <w:r w:rsidRPr="00524063">
        <w:rPr>
          <w:sz w:val="24"/>
          <w:szCs w:val="24"/>
        </w:rPr>
        <w:t>:</w:t>
      </w:r>
    </w:p>
    <w:p w14:paraId="08EBBCEC" w14:textId="472AFB06" w:rsidR="00EA3E87" w:rsidRDefault="00F12C68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Os.</w:t>
      </w:r>
      <w:r w:rsidR="00791907">
        <w:rPr>
          <w:sz w:val="24"/>
          <w:szCs w:val="24"/>
        </w:rPr>
        <w:t xml:space="preserve"> </w:t>
      </w:r>
      <w:r>
        <w:rPr>
          <w:sz w:val="24"/>
          <w:szCs w:val="24"/>
        </w:rPr>
        <w:t>číslo</w:t>
      </w:r>
      <w:r w:rsidR="008370B8">
        <w:rPr>
          <w:sz w:val="24"/>
          <w:szCs w:val="24"/>
        </w:rPr>
        <w:t>:</w:t>
      </w:r>
    </w:p>
    <w:p w14:paraId="6535A379" w14:textId="3CBA3CDC" w:rsidR="00EA3E87" w:rsidRPr="00524063" w:rsidRDefault="008370B8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Ročník:</w:t>
      </w:r>
    </w:p>
    <w:p w14:paraId="071D3A61" w14:textId="0C09DE84" w:rsidR="00EA3E87" w:rsidRPr="00524063" w:rsidRDefault="00EA3E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Telefon</w:t>
      </w:r>
      <w:r w:rsidR="00056387" w:rsidRPr="00524063">
        <w:rPr>
          <w:sz w:val="24"/>
          <w:szCs w:val="24"/>
        </w:rPr>
        <w:t>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  <w:r w:rsidR="00517866">
        <w:rPr>
          <w:sz w:val="24"/>
          <w:szCs w:val="24"/>
        </w:rPr>
        <w:t>e-m</w:t>
      </w:r>
      <w:r w:rsidRPr="00524063">
        <w:rPr>
          <w:sz w:val="24"/>
          <w:szCs w:val="24"/>
        </w:rPr>
        <w:t>ail: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</w:p>
    <w:p w14:paraId="30DFD7F5" w14:textId="2CE0BE9C" w:rsidR="00EA3E87" w:rsidRPr="00524063" w:rsidRDefault="001E03AA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Z</w:t>
      </w:r>
      <w:r w:rsidR="00517866">
        <w:rPr>
          <w:sz w:val="24"/>
          <w:szCs w:val="24"/>
        </w:rPr>
        <w:t xml:space="preserve">dravotní </w:t>
      </w:r>
      <w:r w:rsidR="00B6213C">
        <w:rPr>
          <w:sz w:val="24"/>
          <w:szCs w:val="24"/>
        </w:rPr>
        <w:t>o</w:t>
      </w:r>
      <w:r w:rsidR="00EA3E87" w:rsidRPr="00524063">
        <w:rPr>
          <w:sz w:val="24"/>
          <w:szCs w:val="24"/>
        </w:rPr>
        <w:t>mezení</w:t>
      </w:r>
      <w:r>
        <w:rPr>
          <w:sz w:val="24"/>
          <w:szCs w:val="24"/>
        </w:rPr>
        <w:t xml:space="preserve"> relevantní pro výkon praxe</w:t>
      </w:r>
      <w:r w:rsidR="00B6213C">
        <w:rPr>
          <w:sz w:val="24"/>
          <w:szCs w:val="24"/>
        </w:rPr>
        <w:t>:</w:t>
      </w:r>
    </w:p>
    <w:p w14:paraId="597B170C" w14:textId="77777777" w:rsidR="00C62EFE" w:rsidRPr="00524063" w:rsidRDefault="00C62EFE">
      <w:pPr>
        <w:pStyle w:val="ablonyUPce"/>
        <w:rPr>
          <w:sz w:val="24"/>
          <w:szCs w:val="24"/>
        </w:rPr>
      </w:pPr>
    </w:p>
    <w:p w14:paraId="04F9405B" w14:textId="77CD8600" w:rsidR="00EA3E87" w:rsidRPr="00C70F03" w:rsidRDefault="00C62EFE">
      <w:pPr>
        <w:pStyle w:val="ablonyUPce"/>
        <w:rPr>
          <w:b/>
          <w:bCs/>
          <w:sz w:val="24"/>
          <w:szCs w:val="24"/>
        </w:rPr>
      </w:pPr>
      <w:r w:rsidRPr="00C70F03">
        <w:rPr>
          <w:b/>
          <w:bCs/>
          <w:sz w:val="24"/>
          <w:szCs w:val="24"/>
        </w:rPr>
        <w:t>Partner praxe</w:t>
      </w:r>
    </w:p>
    <w:p w14:paraId="2798EE13" w14:textId="57213122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Název organizace</w:t>
      </w:r>
      <w:r w:rsidR="006B1344">
        <w:rPr>
          <w:sz w:val="24"/>
          <w:szCs w:val="24"/>
        </w:rPr>
        <w:t>/pracoviště</w:t>
      </w:r>
      <w:r w:rsidRPr="00524063">
        <w:rPr>
          <w:sz w:val="24"/>
          <w:szCs w:val="24"/>
        </w:rPr>
        <w:t>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</w:p>
    <w:p w14:paraId="30F2072D" w14:textId="14E873B6" w:rsidR="00056387" w:rsidRPr="00524063" w:rsidRDefault="00BB1603" w:rsidP="00056387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 xml:space="preserve">Kontaktní </w:t>
      </w:r>
      <w:r w:rsidR="00A47A8D">
        <w:rPr>
          <w:sz w:val="24"/>
          <w:szCs w:val="24"/>
        </w:rPr>
        <w:t>osoba – jméno, p</w:t>
      </w:r>
      <w:r w:rsidR="00A47A8D" w:rsidRPr="00524063">
        <w:rPr>
          <w:sz w:val="24"/>
          <w:szCs w:val="24"/>
        </w:rPr>
        <w:t>říjmení</w:t>
      </w:r>
      <w:r w:rsidR="00056387" w:rsidRPr="00524063">
        <w:rPr>
          <w:sz w:val="24"/>
          <w:szCs w:val="24"/>
        </w:rPr>
        <w:t>:</w:t>
      </w:r>
      <w:r w:rsidR="00056387"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  <w:r w:rsidR="006B1344">
        <w:rPr>
          <w:sz w:val="24"/>
          <w:szCs w:val="24"/>
        </w:rPr>
        <w:tab/>
      </w:r>
    </w:p>
    <w:p w14:paraId="7FA3E21B" w14:textId="0F46E037" w:rsidR="00056387" w:rsidRPr="00524063" w:rsidRDefault="00BB1603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Telefon: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>
        <w:rPr>
          <w:sz w:val="24"/>
          <w:szCs w:val="24"/>
        </w:rPr>
        <w:t>e-m</w:t>
      </w:r>
      <w:r w:rsidRPr="00524063">
        <w:rPr>
          <w:sz w:val="24"/>
          <w:szCs w:val="24"/>
        </w:rPr>
        <w:t>ail:</w:t>
      </w:r>
      <w:r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>:</w:t>
      </w:r>
      <w:r w:rsidR="00056387" w:rsidRPr="00524063">
        <w:rPr>
          <w:sz w:val="24"/>
          <w:szCs w:val="24"/>
        </w:rPr>
        <w:tab/>
      </w:r>
    </w:p>
    <w:p w14:paraId="016FA7BC" w14:textId="77777777" w:rsidR="00EA3E87" w:rsidRPr="00524063" w:rsidRDefault="00EA3E87">
      <w:pPr>
        <w:pStyle w:val="ablonyUPce"/>
        <w:rPr>
          <w:b/>
          <w:bCs/>
          <w:sz w:val="24"/>
          <w:szCs w:val="24"/>
        </w:rPr>
      </w:pPr>
    </w:p>
    <w:p w14:paraId="2EE52434" w14:textId="229A9ED8" w:rsidR="00EA3E87" w:rsidRPr="00C70F03" w:rsidRDefault="00210168">
      <w:pPr>
        <w:pStyle w:val="ablonyUPce"/>
        <w:rPr>
          <w:b/>
          <w:bCs/>
          <w:sz w:val="24"/>
          <w:szCs w:val="24"/>
        </w:rPr>
      </w:pPr>
      <w:r w:rsidRPr="00C70F03">
        <w:rPr>
          <w:b/>
          <w:bCs/>
          <w:sz w:val="24"/>
          <w:szCs w:val="24"/>
        </w:rPr>
        <w:t>Pov</w:t>
      </w:r>
      <w:r w:rsidRPr="00C70F03">
        <w:rPr>
          <w:rFonts w:hint="eastAsia"/>
          <w:b/>
          <w:bCs/>
          <w:sz w:val="24"/>
          <w:szCs w:val="24"/>
        </w:rPr>
        <w:t>ěř</w:t>
      </w:r>
      <w:r w:rsidRPr="00C70F03">
        <w:rPr>
          <w:b/>
          <w:bCs/>
          <w:sz w:val="24"/>
          <w:szCs w:val="24"/>
        </w:rPr>
        <w:t>en</w:t>
      </w:r>
      <w:r w:rsidRPr="00C70F03">
        <w:rPr>
          <w:rFonts w:hint="eastAsia"/>
          <w:b/>
          <w:bCs/>
          <w:sz w:val="24"/>
          <w:szCs w:val="24"/>
        </w:rPr>
        <w:t>ý</w:t>
      </w:r>
      <w:r w:rsidRPr="00C70F03">
        <w:rPr>
          <w:b/>
          <w:bCs/>
          <w:sz w:val="24"/>
          <w:szCs w:val="24"/>
        </w:rPr>
        <w:t xml:space="preserve"> zam</w:t>
      </w:r>
      <w:r w:rsidRPr="00C70F03">
        <w:rPr>
          <w:rFonts w:hint="eastAsia"/>
          <w:b/>
          <w:bCs/>
          <w:sz w:val="24"/>
          <w:szCs w:val="24"/>
        </w:rPr>
        <w:t>ě</w:t>
      </w:r>
      <w:r w:rsidRPr="00C70F03">
        <w:rPr>
          <w:b/>
          <w:bCs/>
          <w:sz w:val="24"/>
          <w:szCs w:val="24"/>
        </w:rPr>
        <w:t>stnanec partnera</w:t>
      </w:r>
      <w:r w:rsidR="004413EA" w:rsidRPr="00C70F03">
        <w:rPr>
          <w:b/>
          <w:bCs/>
          <w:sz w:val="24"/>
          <w:szCs w:val="24"/>
        </w:rPr>
        <w:t xml:space="preserve"> praxe</w:t>
      </w:r>
    </w:p>
    <w:p w14:paraId="053ED05F" w14:textId="3FD10A4F" w:rsidR="00056387" w:rsidRPr="00524063" w:rsidRDefault="00A6457D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Jméno</w:t>
      </w:r>
      <w:r>
        <w:rPr>
          <w:sz w:val="24"/>
          <w:szCs w:val="24"/>
        </w:rPr>
        <w:t xml:space="preserve">, </w:t>
      </w:r>
      <w:r w:rsidRPr="00524063">
        <w:rPr>
          <w:sz w:val="24"/>
          <w:szCs w:val="24"/>
        </w:rPr>
        <w:t>Příjmení:</w:t>
      </w:r>
      <w:r w:rsidR="00056387"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ab/>
      </w:r>
    </w:p>
    <w:p w14:paraId="75C99194" w14:textId="0ED721B7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Telefon: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="00A6457D">
        <w:rPr>
          <w:sz w:val="24"/>
          <w:szCs w:val="24"/>
        </w:rPr>
        <w:t>e-m</w:t>
      </w:r>
      <w:r w:rsidR="00A6457D" w:rsidRPr="00524063">
        <w:rPr>
          <w:sz w:val="24"/>
          <w:szCs w:val="24"/>
        </w:rPr>
        <w:t>ail:</w:t>
      </w:r>
      <w:r w:rsidR="00A6457D"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</w:p>
    <w:p w14:paraId="66BFCCF4" w14:textId="7CF2E27F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Pracovní pozice:</w:t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</w:p>
    <w:p w14:paraId="59B3343B" w14:textId="67268C52" w:rsidR="00EA3E87" w:rsidRPr="00524063" w:rsidRDefault="00EA3E87">
      <w:pPr>
        <w:pStyle w:val="ablonyUPce"/>
        <w:rPr>
          <w:sz w:val="24"/>
          <w:szCs w:val="24"/>
        </w:rPr>
      </w:pPr>
    </w:p>
    <w:p w14:paraId="63C7BB7B" w14:textId="704716C6" w:rsidR="00056387" w:rsidRPr="00C70F03" w:rsidRDefault="00EE58A2" w:rsidP="00056387">
      <w:pPr>
        <w:pStyle w:val="ablonyUPce"/>
        <w:rPr>
          <w:b/>
          <w:bCs/>
          <w:sz w:val="24"/>
          <w:szCs w:val="24"/>
        </w:rPr>
      </w:pPr>
      <w:r w:rsidRPr="00C70F03">
        <w:rPr>
          <w:b/>
          <w:bCs/>
          <w:sz w:val="24"/>
          <w:szCs w:val="24"/>
        </w:rPr>
        <w:t>Reflexe odborné praxe u partnera</w:t>
      </w:r>
    </w:p>
    <w:p w14:paraId="0AA8D5D1" w14:textId="60039ECC" w:rsidR="00056387" w:rsidRPr="00524063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 xml:space="preserve">Název pracovní pozice </w:t>
      </w:r>
      <w:r w:rsidR="00584AF2">
        <w:rPr>
          <w:sz w:val="24"/>
          <w:szCs w:val="24"/>
        </w:rPr>
        <w:t>studenta</w:t>
      </w:r>
      <w:r w:rsidRPr="00524063">
        <w:rPr>
          <w:sz w:val="24"/>
          <w:szCs w:val="24"/>
        </w:rPr>
        <w:t>:</w:t>
      </w:r>
      <w:r w:rsidRPr="00524063">
        <w:rPr>
          <w:sz w:val="24"/>
          <w:szCs w:val="24"/>
        </w:rPr>
        <w:tab/>
      </w:r>
    </w:p>
    <w:p w14:paraId="3D56E4A5" w14:textId="77777777" w:rsidR="00D61312" w:rsidRDefault="00056387" w:rsidP="00056387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>Místo výkonu odborné praxe:</w:t>
      </w:r>
    </w:p>
    <w:p w14:paraId="0A1F7132" w14:textId="0411A249" w:rsidR="00056387" w:rsidRDefault="00D61312" w:rsidP="00056387">
      <w:pPr>
        <w:pStyle w:val="ablonyUPce"/>
        <w:rPr>
          <w:sz w:val="24"/>
          <w:szCs w:val="24"/>
          <w:shd w:val="clear" w:color="auto" w:fill="D9D9D9" w:themeFill="background1" w:themeFillShade="D9"/>
        </w:rPr>
      </w:pPr>
      <w:r>
        <w:rPr>
          <w:sz w:val="24"/>
          <w:szCs w:val="24"/>
        </w:rPr>
        <w:t>Termín praxe:</w:t>
      </w:r>
      <w:r w:rsidR="00446ED7">
        <w:rPr>
          <w:sz w:val="24"/>
          <w:szCs w:val="24"/>
        </w:rPr>
        <w:t xml:space="preserve"> </w:t>
      </w:r>
    </w:p>
    <w:p w14:paraId="15745EC7" w14:textId="704CCE3A" w:rsidR="005D37D6" w:rsidRPr="005D37D6" w:rsidRDefault="005D37D6" w:rsidP="00056387">
      <w:pPr>
        <w:pStyle w:val="ablonyUPce"/>
        <w:rPr>
          <w:sz w:val="24"/>
          <w:szCs w:val="24"/>
        </w:rPr>
      </w:pPr>
      <w:r w:rsidRPr="005D37D6">
        <w:rPr>
          <w:sz w:val="24"/>
          <w:szCs w:val="24"/>
        </w:rPr>
        <w:t>Rozsah praxe</w:t>
      </w:r>
      <w:r w:rsidR="00A37649">
        <w:rPr>
          <w:sz w:val="24"/>
          <w:szCs w:val="24"/>
        </w:rPr>
        <w:t>…….</w:t>
      </w:r>
      <w:r>
        <w:rPr>
          <w:sz w:val="24"/>
          <w:szCs w:val="24"/>
        </w:rPr>
        <w:t xml:space="preserve"> hod.</w:t>
      </w:r>
    </w:p>
    <w:p w14:paraId="519A613E" w14:textId="7EFB616C" w:rsidR="00B24EEE" w:rsidRPr="00524063" w:rsidRDefault="00B24EEE" w:rsidP="00056387">
      <w:pPr>
        <w:pStyle w:val="ablonyUPce"/>
        <w:rPr>
          <w:sz w:val="24"/>
          <w:szCs w:val="24"/>
        </w:rPr>
      </w:pPr>
    </w:p>
    <w:p w14:paraId="391BA597" w14:textId="0566D043" w:rsidR="00542113" w:rsidRDefault="00B24EEE" w:rsidP="00056387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382024" wp14:editId="3D67DDED">
                <wp:simplePos x="0" y="0"/>
                <wp:positionH relativeFrom="column">
                  <wp:posOffset>4445</wp:posOffset>
                </wp:positionH>
                <wp:positionV relativeFrom="paragraph">
                  <wp:posOffset>251342</wp:posOffset>
                </wp:positionV>
                <wp:extent cx="6096000" cy="1343025"/>
                <wp:effectExtent l="0" t="0" r="19050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3DD11" w14:textId="4C92A676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29F805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DC14F9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140924" w14:textId="77777777" w:rsidR="00BD0D7A" w:rsidRDefault="00BD0D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A4E031" w14:textId="77777777" w:rsidR="00C001E6" w:rsidRDefault="00C001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403236" w14:textId="77777777" w:rsidR="00C001E6" w:rsidRDefault="00C001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10BD5A" w14:textId="77777777" w:rsidR="00C001E6" w:rsidRDefault="00C001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8E0157" w14:textId="77777777" w:rsidR="00BD0D7A" w:rsidRDefault="00BD0D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8202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8pt;width:480pt;height:10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">
                <v:textbox>
                  <w:txbxContent>
                    <w:p w14:paraId="74F3DD11" w14:textId="4C92A676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D29F805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7DC14F9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4140924" w14:textId="77777777" w:rsidR="00BD0D7A" w:rsidRDefault="00BD0D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5A4E031" w14:textId="77777777" w:rsidR="00C001E6" w:rsidRDefault="00C001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0403236" w14:textId="77777777" w:rsidR="00C001E6" w:rsidRDefault="00C001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110BD5A" w14:textId="77777777" w:rsidR="00C001E6" w:rsidRDefault="00C001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08E0157" w14:textId="77777777" w:rsidR="00BD0D7A" w:rsidRDefault="00BD0D7A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Charakteristika organizace</w:t>
      </w:r>
    </w:p>
    <w:p w14:paraId="27D19C15" w14:textId="77777777" w:rsidR="00A37649" w:rsidRDefault="00A37649" w:rsidP="00056387">
      <w:pPr>
        <w:pStyle w:val="ablonyUPce"/>
        <w:rPr>
          <w:sz w:val="24"/>
          <w:szCs w:val="24"/>
        </w:rPr>
      </w:pPr>
    </w:p>
    <w:p w14:paraId="16FCAE35" w14:textId="5FE36FB5" w:rsidR="00542113" w:rsidRDefault="00542113" w:rsidP="00056387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DDFB9B" wp14:editId="4E0A392E">
                <wp:simplePos x="0" y="0"/>
                <wp:positionH relativeFrom="column">
                  <wp:posOffset>4445</wp:posOffset>
                </wp:positionH>
                <wp:positionV relativeFrom="paragraph">
                  <wp:posOffset>251342</wp:posOffset>
                </wp:positionV>
                <wp:extent cx="6096000" cy="1343025"/>
                <wp:effectExtent l="0" t="0" r="19050" b="28575"/>
                <wp:wrapSquare wrapText="bothSides"/>
                <wp:docPr id="20411537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7ADD5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64AF15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9D5EEC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4F303E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6FA9BD1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3888A1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DE4AF4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0EE2A8B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BE2B6F1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9107FA" w14:textId="77777777" w:rsidR="00542113" w:rsidRDefault="00542113" w:rsidP="005421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DFB9B" id="_x0000_s1027" type="#_x0000_t202" style="position:absolute;left:0;text-align:left;margin-left:.35pt;margin-top:19.8pt;width:480pt;height:10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">
                <v:textbox>
                  <w:txbxContent>
                    <w:p w14:paraId="42C7ADD5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164AF15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E9D5EEC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64F303E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6FA9BD1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3888A1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EDE4AF4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0EE2A8B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BE2B6F1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39107FA" w14:textId="77777777" w:rsidR="00542113" w:rsidRDefault="00542113" w:rsidP="00542113"/>
                  </w:txbxContent>
                </v:textbox>
                <w10:wrap type="square"/>
              </v:shape>
            </w:pict>
          </mc:Fallback>
        </mc:AlternateContent>
      </w:r>
      <w:r w:rsidRPr="00542113">
        <w:rPr>
          <w:noProof/>
          <w:sz w:val="24"/>
          <w:szCs w:val="24"/>
        </w:rPr>
        <w:t xml:space="preserve">Popis </w:t>
      </w:r>
      <w:r w:rsidR="00946C0E" w:rsidRPr="00542113">
        <w:rPr>
          <w:noProof/>
          <w:sz w:val="24"/>
          <w:szCs w:val="24"/>
        </w:rPr>
        <w:t xml:space="preserve">studentem </w:t>
      </w:r>
      <w:r w:rsidRPr="00542113">
        <w:rPr>
          <w:noProof/>
          <w:sz w:val="24"/>
          <w:szCs w:val="24"/>
        </w:rPr>
        <w:t>realizovan</w:t>
      </w:r>
      <w:r w:rsidRPr="00542113">
        <w:rPr>
          <w:rFonts w:hint="eastAsia"/>
          <w:noProof/>
          <w:sz w:val="24"/>
          <w:szCs w:val="24"/>
        </w:rPr>
        <w:t>ý</w:t>
      </w:r>
      <w:r w:rsidRPr="00542113">
        <w:rPr>
          <w:noProof/>
          <w:sz w:val="24"/>
          <w:szCs w:val="24"/>
        </w:rPr>
        <w:t xml:space="preserve">ch </w:t>
      </w:r>
      <w:r w:rsidRPr="00542113">
        <w:rPr>
          <w:rFonts w:hint="eastAsia"/>
          <w:noProof/>
          <w:sz w:val="24"/>
          <w:szCs w:val="24"/>
        </w:rPr>
        <w:t>č</w:t>
      </w:r>
      <w:r w:rsidRPr="00542113">
        <w:rPr>
          <w:noProof/>
          <w:sz w:val="24"/>
          <w:szCs w:val="24"/>
        </w:rPr>
        <w:t>innost</w:t>
      </w:r>
      <w:r w:rsidRPr="00542113">
        <w:rPr>
          <w:rFonts w:hint="eastAsia"/>
          <w:noProof/>
          <w:sz w:val="24"/>
          <w:szCs w:val="24"/>
        </w:rPr>
        <w:t>í</w:t>
      </w:r>
      <w:r w:rsidRPr="00542113">
        <w:rPr>
          <w:noProof/>
          <w:sz w:val="24"/>
          <w:szCs w:val="24"/>
        </w:rPr>
        <w:t xml:space="preserve"> </w:t>
      </w:r>
    </w:p>
    <w:p w14:paraId="5B591A57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3957EED4" w14:textId="324BA062" w:rsidR="00542113" w:rsidRDefault="00EE58A2" w:rsidP="00542113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5208B4" wp14:editId="63287C9E">
                <wp:simplePos x="0" y="0"/>
                <wp:positionH relativeFrom="column">
                  <wp:posOffset>4445</wp:posOffset>
                </wp:positionH>
                <wp:positionV relativeFrom="paragraph">
                  <wp:posOffset>260571</wp:posOffset>
                </wp:positionV>
                <wp:extent cx="6096000" cy="1343025"/>
                <wp:effectExtent l="0" t="0" r="19050" b="28575"/>
                <wp:wrapSquare wrapText="bothSides"/>
                <wp:docPr id="16764182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6598C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E602A9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00ED14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93F063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79AA74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8D0F97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59BD977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F27A42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48E926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255954" w14:textId="77777777" w:rsidR="00542113" w:rsidRDefault="00542113" w:rsidP="005421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208B4" id="_x0000_s1028" type="#_x0000_t202" style="position:absolute;left:0;text-align:left;margin-left:.35pt;margin-top:20.5pt;width:480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">
                <v:textbox>
                  <w:txbxContent>
                    <w:p w14:paraId="1146598C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2E602A9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00ED14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793F063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179AA74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38D0F97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59BD977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6F27A42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F48E926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B255954" w14:textId="77777777" w:rsidR="00542113" w:rsidRDefault="00542113" w:rsidP="00542113"/>
                  </w:txbxContent>
                </v:textbox>
                <w10:wrap type="square"/>
              </v:shape>
            </w:pict>
          </mc:Fallback>
        </mc:AlternateContent>
      </w:r>
      <w:r w:rsidR="000B3615" w:rsidRPr="000B3615">
        <w:rPr>
          <w:noProof/>
          <w:sz w:val="24"/>
          <w:szCs w:val="24"/>
        </w:rPr>
        <w:t>Zp</w:t>
      </w:r>
      <w:r w:rsidR="000B3615" w:rsidRPr="000B3615">
        <w:rPr>
          <w:rFonts w:hint="eastAsia"/>
          <w:noProof/>
          <w:sz w:val="24"/>
          <w:szCs w:val="24"/>
        </w:rPr>
        <w:t>ů</w:t>
      </w:r>
      <w:r w:rsidR="000B3615" w:rsidRPr="000B3615">
        <w:rPr>
          <w:noProof/>
          <w:sz w:val="24"/>
          <w:szCs w:val="24"/>
        </w:rPr>
        <w:t>sob vyu</w:t>
      </w:r>
      <w:r w:rsidR="000B3615" w:rsidRPr="000B3615">
        <w:rPr>
          <w:rFonts w:hint="eastAsia"/>
          <w:noProof/>
          <w:sz w:val="24"/>
          <w:szCs w:val="24"/>
        </w:rPr>
        <w:t>ž</w:t>
      </w:r>
      <w:r w:rsidR="000B3615" w:rsidRPr="000B3615">
        <w:rPr>
          <w:noProof/>
          <w:sz w:val="24"/>
          <w:szCs w:val="24"/>
        </w:rPr>
        <w:t>it</w:t>
      </w:r>
      <w:r w:rsidR="000B3615" w:rsidRPr="000B3615">
        <w:rPr>
          <w:rFonts w:hint="eastAsia"/>
          <w:noProof/>
          <w:sz w:val="24"/>
          <w:szCs w:val="24"/>
        </w:rPr>
        <w:t>í</w:t>
      </w:r>
      <w:r w:rsidR="000B3615" w:rsidRPr="000B3615">
        <w:rPr>
          <w:noProof/>
          <w:sz w:val="24"/>
          <w:szCs w:val="24"/>
        </w:rPr>
        <w:t xml:space="preserve"> teoretick</w:t>
      </w:r>
      <w:r w:rsidR="000B3615" w:rsidRPr="000B3615">
        <w:rPr>
          <w:rFonts w:hint="eastAsia"/>
          <w:noProof/>
          <w:sz w:val="24"/>
          <w:szCs w:val="24"/>
        </w:rPr>
        <w:t>ý</w:t>
      </w:r>
      <w:r w:rsidR="000B3615" w:rsidRPr="000B3615">
        <w:rPr>
          <w:noProof/>
          <w:sz w:val="24"/>
          <w:szCs w:val="24"/>
        </w:rPr>
        <w:t>ch znalost</w:t>
      </w:r>
      <w:r w:rsidR="000B3615" w:rsidRPr="000B3615">
        <w:rPr>
          <w:rFonts w:hint="eastAsia"/>
          <w:noProof/>
          <w:sz w:val="24"/>
          <w:szCs w:val="24"/>
        </w:rPr>
        <w:t>í</w:t>
      </w:r>
      <w:r w:rsidR="000B3615" w:rsidRPr="000B3615">
        <w:rPr>
          <w:noProof/>
          <w:sz w:val="24"/>
          <w:szCs w:val="24"/>
        </w:rPr>
        <w:t xml:space="preserve"> z</w:t>
      </w:r>
      <w:r w:rsidR="000B3615" w:rsidRPr="000B3615">
        <w:rPr>
          <w:rFonts w:hint="eastAsia"/>
          <w:noProof/>
          <w:sz w:val="24"/>
          <w:szCs w:val="24"/>
        </w:rPr>
        <w:t>í</w:t>
      </w:r>
      <w:r w:rsidR="000B3615" w:rsidRPr="000B3615">
        <w:rPr>
          <w:noProof/>
          <w:sz w:val="24"/>
          <w:szCs w:val="24"/>
        </w:rPr>
        <w:t>skan</w:t>
      </w:r>
      <w:r w:rsidR="000B3615" w:rsidRPr="000B3615">
        <w:rPr>
          <w:rFonts w:hint="eastAsia"/>
          <w:noProof/>
          <w:sz w:val="24"/>
          <w:szCs w:val="24"/>
        </w:rPr>
        <w:t>ý</w:t>
      </w:r>
      <w:r w:rsidR="000B3615" w:rsidRPr="000B3615">
        <w:rPr>
          <w:noProof/>
          <w:sz w:val="24"/>
          <w:szCs w:val="24"/>
        </w:rPr>
        <w:t>ch b</w:t>
      </w:r>
      <w:r w:rsidR="000B3615" w:rsidRPr="000B3615">
        <w:rPr>
          <w:rFonts w:hint="eastAsia"/>
          <w:noProof/>
          <w:sz w:val="24"/>
          <w:szCs w:val="24"/>
        </w:rPr>
        <w:t>ě</w:t>
      </w:r>
      <w:r w:rsidR="000B3615" w:rsidRPr="000B3615">
        <w:rPr>
          <w:noProof/>
          <w:sz w:val="24"/>
          <w:szCs w:val="24"/>
        </w:rPr>
        <w:t>hem studia ve vybran</w:t>
      </w:r>
      <w:r w:rsidR="000B3615" w:rsidRPr="000B3615">
        <w:rPr>
          <w:rFonts w:hint="eastAsia"/>
          <w:noProof/>
          <w:sz w:val="24"/>
          <w:szCs w:val="24"/>
        </w:rPr>
        <w:t>é</w:t>
      </w:r>
      <w:r w:rsidR="000B3615" w:rsidRPr="000B3615">
        <w:rPr>
          <w:noProof/>
          <w:sz w:val="24"/>
          <w:szCs w:val="24"/>
        </w:rPr>
        <w:t xml:space="preserve"> praxi</w:t>
      </w:r>
    </w:p>
    <w:p w14:paraId="0459F05F" w14:textId="77777777" w:rsidR="00542113" w:rsidRDefault="00542113" w:rsidP="00542113">
      <w:pPr>
        <w:pStyle w:val="ablonyUPce"/>
        <w:rPr>
          <w:sz w:val="24"/>
          <w:szCs w:val="24"/>
        </w:rPr>
      </w:pPr>
    </w:p>
    <w:p w14:paraId="715A1183" w14:textId="106495E0" w:rsidR="00542113" w:rsidRDefault="00542113" w:rsidP="00542113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5EB5D8" wp14:editId="7772F58F">
                <wp:simplePos x="0" y="0"/>
                <wp:positionH relativeFrom="column">
                  <wp:posOffset>4445</wp:posOffset>
                </wp:positionH>
                <wp:positionV relativeFrom="paragraph">
                  <wp:posOffset>251342</wp:posOffset>
                </wp:positionV>
                <wp:extent cx="6096000" cy="1343025"/>
                <wp:effectExtent l="0" t="0" r="19050" b="28575"/>
                <wp:wrapSquare wrapText="bothSides"/>
                <wp:docPr id="19999476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2C2B2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83F21E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EC3F5E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7C427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3CDF30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4B182B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EAFA65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D94C731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AA55C0" w14:textId="77777777" w:rsidR="00542113" w:rsidRDefault="00542113" w:rsidP="0054211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A8945E" w14:textId="77777777" w:rsidR="00542113" w:rsidRDefault="00542113" w:rsidP="005421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EB5D8" id="_x0000_s1029" type="#_x0000_t202" style="position:absolute;left:0;text-align:left;margin-left:.35pt;margin-top:19.8pt;width:480pt;height:10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">
                <v:textbox>
                  <w:txbxContent>
                    <w:p w14:paraId="21D2C2B2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D83F21E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9EC3F5E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7C427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73CDF30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4B182B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EAFA65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D94C731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FAA55C0" w14:textId="77777777" w:rsidR="00542113" w:rsidRDefault="00542113" w:rsidP="0054211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A8945E" w14:textId="77777777" w:rsidR="00542113" w:rsidRDefault="00542113" w:rsidP="00542113"/>
                  </w:txbxContent>
                </v:textbox>
                <w10:wrap type="square"/>
              </v:shape>
            </w:pict>
          </mc:Fallback>
        </mc:AlternateContent>
      </w:r>
      <w:r w:rsidR="001B123A" w:rsidRPr="001B123A">
        <w:rPr>
          <w:noProof/>
          <w:sz w:val="24"/>
          <w:szCs w:val="24"/>
        </w:rPr>
        <w:t>Sebehodnocen</w:t>
      </w:r>
      <w:r w:rsidR="001B123A" w:rsidRPr="001B123A">
        <w:rPr>
          <w:rFonts w:hint="eastAsia"/>
          <w:noProof/>
          <w:sz w:val="24"/>
          <w:szCs w:val="24"/>
        </w:rPr>
        <w:t>í</w:t>
      </w:r>
      <w:r w:rsidR="001B123A" w:rsidRPr="001B123A">
        <w:rPr>
          <w:noProof/>
          <w:sz w:val="24"/>
          <w:szCs w:val="24"/>
        </w:rPr>
        <w:t xml:space="preserve"> a osobn</w:t>
      </w:r>
      <w:r w:rsidR="001B123A" w:rsidRPr="001B123A">
        <w:rPr>
          <w:rFonts w:hint="eastAsia"/>
          <w:noProof/>
          <w:sz w:val="24"/>
          <w:szCs w:val="24"/>
        </w:rPr>
        <w:t>í</w:t>
      </w:r>
      <w:r w:rsidR="001B123A" w:rsidRPr="001B123A">
        <w:rPr>
          <w:noProof/>
          <w:sz w:val="24"/>
          <w:szCs w:val="24"/>
        </w:rPr>
        <w:t xml:space="preserve"> p</w:t>
      </w:r>
      <w:r w:rsidR="001B123A" w:rsidRPr="001B123A">
        <w:rPr>
          <w:rFonts w:hint="eastAsia"/>
          <w:noProof/>
          <w:sz w:val="24"/>
          <w:szCs w:val="24"/>
        </w:rPr>
        <w:t>ří</w:t>
      </w:r>
      <w:r w:rsidR="001B123A" w:rsidRPr="001B123A">
        <w:rPr>
          <w:noProof/>
          <w:sz w:val="24"/>
          <w:szCs w:val="24"/>
        </w:rPr>
        <w:t>nos praxe pro studenta</w:t>
      </w:r>
    </w:p>
    <w:p w14:paraId="371EB162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272BB1F1" w14:textId="745383ED" w:rsidR="007A28B0" w:rsidRDefault="001B123A" w:rsidP="00056387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8A8270" wp14:editId="75BB0582">
                <wp:simplePos x="0" y="0"/>
                <wp:positionH relativeFrom="column">
                  <wp:posOffset>4445</wp:posOffset>
                </wp:positionH>
                <wp:positionV relativeFrom="paragraph">
                  <wp:posOffset>251342</wp:posOffset>
                </wp:positionV>
                <wp:extent cx="6096000" cy="1343025"/>
                <wp:effectExtent l="0" t="0" r="19050" b="28575"/>
                <wp:wrapSquare wrapText="bothSides"/>
                <wp:docPr id="8900885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A5F07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DC5B99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B2BE13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B3288F0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BC3534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B51F9D0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E96605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FBB645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8C307D" w14:textId="77777777" w:rsidR="001B123A" w:rsidRDefault="001B123A" w:rsidP="001B1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2CE075" w14:textId="77777777" w:rsidR="001B123A" w:rsidRDefault="001B123A" w:rsidP="001B12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A8270" id="_x0000_s1030" type="#_x0000_t202" style="position:absolute;left:0;text-align:left;margin-left:.35pt;margin-top:19.8pt;width:480pt;height:105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">
                <v:textbox>
                  <w:txbxContent>
                    <w:p w14:paraId="33BA5F07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FDC5B99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3B2BE13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B3288F0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CBC3534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B51F9D0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E96605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EFBB645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8C307D" w14:textId="77777777" w:rsidR="001B123A" w:rsidRDefault="001B123A" w:rsidP="001B123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2CE075" w14:textId="77777777" w:rsidR="001B123A" w:rsidRDefault="001B123A" w:rsidP="001B123A"/>
                  </w:txbxContent>
                </v:textbox>
                <w10:wrap type="square"/>
              </v:shape>
            </w:pict>
          </mc:Fallback>
        </mc:AlternateContent>
      </w:r>
      <w:r w:rsidR="009D41FF" w:rsidRPr="009D41FF">
        <w:rPr>
          <w:noProof/>
          <w:sz w:val="24"/>
          <w:szCs w:val="24"/>
        </w:rPr>
        <w:t>N</w:t>
      </w:r>
      <w:r w:rsidR="009D41FF" w:rsidRPr="009D41FF">
        <w:rPr>
          <w:rFonts w:hint="eastAsia"/>
          <w:noProof/>
          <w:sz w:val="24"/>
          <w:szCs w:val="24"/>
        </w:rPr>
        <w:t>á</w:t>
      </w:r>
      <w:r w:rsidR="009D41FF" w:rsidRPr="009D41FF">
        <w:rPr>
          <w:noProof/>
          <w:sz w:val="24"/>
          <w:szCs w:val="24"/>
        </w:rPr>
        <w:t>vrhy a dal</w:t>
      </w:r>
      <w:r w:rsidR="009D41FF" w:rsidRPr="009D41FF">
        <w:rPr>
          <w:rFonts w:hint="eastAsia"/>
          <w:noProof/>
          <w:sz w:val="24"/>
          <w:szCs w:val="24"/>
        </w:rPr>
        <w:t>ší</w:t>
      </w:r>
      <w:r w:rsidR="009D41FF" w:rsidRPr="009D41FF">
        <w:rPr>
          <w:noProof/>
          <w:sz w:val="24"/>
          <w:szCs w:val="24"/>
        </w:rPr>
        <w:t xml:space="preserve"> doporu</w:t>
      </w:r>
      <w:r w:rsidR="009D41FF" w:rsidRPr="009D41FF">
        <w:rPr>
          <w:rFonts w:hint="eastAsia"/>
          <w:noProof/>
          <w:sz w:val="24"/>
          <w:szCs w:val="24"/>
        </w:rPr>
        <w:t>č</w:t>
      </w:r>
      <w:r w:rsidR="009D41FF" w:rsidRPr="009D41FF">
        <w:rPr>
          <w:noProof/>
          <w:sz w:val="24"/>
          <w:szCs w:val="24"/>
        </w:rPr>
        <w:t>en</w:t>
      </w:r>
      <w:r w:rsidR="009D41FF" w:rsidRPr="009D41FF">
        <w:rPr>
          <w:rFonts w:hint="eastAsia"/>
          <w:noProof/>
          <w:sz w:val="24"/>
          <w:szCs w:val="24"/>
        </w:rPr>
        <w:t>í</w:t>
      </w:r>
    </w:p>
    <w:p w14:paraId="66A24CDC" w14:textId="77777777" w:rsidR="00A37649" w:rsidRDefault="00A37649" w:rsidP="00056387">
      <w:pPr>
        <w:pStyle w:val="ablonyUPce"/>
        <w:rPr>
          <w:sz w:val="24"/>
          <w:szCs w:val="24"/>
        </w:rPr>
      </w:pPr>
    </w:p>
    <w:p w14:paraId="56CA6CEC" w14:textId="6E4DFB58" w:rsidR="00CC2D17" w:rsidRDefault="0011163B" w:rsidP="00056387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558DB0F" wp14:editId="66D0D0DE">
                <wp:simplePos x="0" y="0"/>
                <wp:positionH relativeFrom="column">
                  <wp:posOffset>0</wp:posOffset>
                </wp:positionH>
                <wp:positionV relativeFrom="paragraph">
                  <wp:posOffset>288497</wp:posOffset>
                </wp:positionV>
                <wp:extent cx="6096000" cy="1343025"/>
                <wp:effectExtent l="0" t="0" r="19050" b="28575"/>
                <wp:wrapSquare wrapText="bothSides"/>
                <wp:docPr id="10958130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5953F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9B8AFA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2F3A50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DCF052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FC4ACA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CDE86B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5A4430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2F6ADE5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79F679" w14:textId="77777777" w:rsidR="0011163B" w:rsidRDefault="0011163B" w:rsidP="0011163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F12FFD" w14:textId="77777777" w:rsidR="0011163B" w:rsidRDefault="0011163B" w:rsidP="001116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8DB0F" id="_x0000_s1031" type="#_x0000_t202" style="position:absolute;left:0;text-align:left;margin-left:0;margin-top:22.7pt;width:480pt;height:105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">
                <v:textbox>
                  <w:txbxContent>
                    <w:p w14:paraId="6AE5953F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9B8AFA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2F3A50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4DCF052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AFC4ACA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BCDE86B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55A4430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2F6ADE5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79F679" w14:textId="77777777" w:rsidR="0011163B" w:rsidRDefault="0011163B" w:rsidP="0011163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DF12FFD" w14:textId="77777777" w:rsidR="0011163B" w:rsidRDefault="0011163B" w:rsidP="0011163B"/>
                  </w:txbxContent>
                </v:textbox>
                <w10:wrap type="square"/>
              </v:shape>
            </w:pict>
          </mc:Fallback>
        </mc:AlternateContent>
      </w:r>
      <w:r w:rsidR="00CC2D17">
        <w:rPr>
          <w:sz w:val="24"/>
          <w:szCs w:val="24"/>
        </w:rPr>
        <w:t>H</w:t>
      </w:r>
      <w:r w:rsidR="00CC2D17" w:rsidRPr="00CC2D17">
        <w:rPr>
          <w:sz w:val="24"/>
          <w:szCs w:val="24"/>
        </w:rPr>
        <w:t>odnocen</w:t>
      </w:r>
      <w:r w:rsidR="00CC2D17" w:rsidRPr="00CC2D17">
        <w:rPr>
          <w:rFonts w:hint="eastAsia"/>
          <w:sz w:val="24"/>
          <w:szCs w:val="24"/>
        </w:rPr>
        <w:t>í</w:t>
      </w:r>
      <w:r w:rsidR="00CC2D17" w:rsidRPr="00CC2D17">
        <w:rPr>
          <w:sz w:val="24"/>
          <w:szCs w:val="24"/>
        </w:rPr>
        <w:t xml:space="preserve"> reflexe odborn</w:t>
      </w:r>
      <w:r w:rsidR="00CC2D17" w:rsidRPr="00CC2D17">
        <w:rPr>
          <w:rFonts w:hint="eastAsia"/>
          <w:sz w:val="24"/>
          <w:szCs w:val="24"/>
        </w:rPr>
        <w:t>é</w:t>
      </w:r>
      <w:r w:rsidR="00CC2D17" w:rsidRPr="00CC2D17">
        <w:rPr>
          <w:sz w:val="24"/>
          <w:szCs w:val="24"/>
        </w:rPr>
        <w:t xml:space="preserve"> praxe </w:t>
      </w:r>
      <w:r w:rsidR="004C35D7">
        <w:rPr>
          <w:sz w:val="24"/>
          <w:szCs w:val="24"/>
        </w:rPr>
        <w:t>pověřeným</w:t>
      </w:r>
      <w:r w:rsidR="00CC2D17" w:rsidRPr="00CC2D17">
        <w:rPr>
          <w:sz w:val="24"/>
          <w:szCs w:val="24"/>
        </w:rPr>
        <w:t xml:space="preserve"> pracovn</w:t>
      </w:r>
      <w:r w:rsidR="00CC2D17" w:rsidRPr="00CC2D17">
        <w:rPr>
          <w:rFonts w:hint="eastAsia"/>
          <w:sz w:val="24"/>
          <w:szCs w:val="24"/>
        </w:rPr>
        <w:t>í</w:t>
      </w:r>
      <w:r w:rsidR="00CC2D17" w:rsidRPr="00CC2D17">
        <w:rPr>
          <w:sz w:val="24"/>
          <w:szCs w:val="24"/>
        </w:rPr>
        <w:t>kem partnera</w:t>
      </w:r>
    </w:p>
    <w:p w14:paraId="74767EC9" w14:textId="77777777" w:rsidR="0011163B" w:rsidRDefault="0011163B" w:rsidP="00056387">
      <w:pPr>
        <w:pStyle w:val="ablonyUPce"/>
        <w:rPr>
          <w:sz w:val="24"/>
          <w:szCs w:val="24"/>
        </w:rPr>
      </w:pPr>
    </w:p>
    <w:p w14:paraId="5297B0BD" w14:textId="77777777" w:rsidR="00CC2D17" w:rsidRDefault="00CC2D17" w:rsidP="00056387">
      <w:pPr>
        <w:pStyle w:val="ablonyUPce"/>
        <w:rPr>
          <w:sz w:val="24"/>
          <w:szCs w:val="24"/>
        </w:rPr>
      </w:pPr>
    </w:p>
    <w:p w14:paraId="7A4E9292" w14:textId="516D0D56" w:rsidR="007A28B0" w:rsidRPr="00524063" w:rsidRDefault="007A28B0" w:rsidP="00CC2D17">
      <w:pPr>
        <w:pStyle w:val="ablonyUPce"/>
        <w:ind w:left="4254" w:firstLine="709"/>
        <w:rPr>
          <w:sz w:val="24"/>
          <w:szCs w:val="24"/>
        </w:rPr>
      </w:pPr>
      <w:r w:rsidRPr="00524063">
        <w:rPr>
          <w:sz w:val="24"/>
          <w:szCs w:val="24"/>
        </w:rPr>
        <w:t>_______________________</w:t>
      </w:r>
      <w:r w:rsidRPr="00524063">
        <w:rPr>
          <w:sz w:val="24"/>
          <w:szCs w:val="24"/>
        </w:rPr>
        <w:tab/>
      </w:r>
    </w:p>
    <w:p w14:paraId="3359D1C4" w14:textId="77777777" w:rsidR="007A28B0" w:rsidRDefault="007A28B0" w:rsidP="007A28B0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  <w:t xml:space="preserve">podpis </w:t>
      </w:r>
      <w:r>
        <w:rPr>
          <w:sz w:val="24"/>
          <w:szCs w:val="24"/>
        </w:rPr>
        <w:t>pověřeného zaměstnance partnera praxe</w:t>
      </w:r>
    </w:p>
    <w:p w14:paraId="3D20183B" w14:textId="5F61C916" w:rsidR="00C03CA5" w:rsidRDefault="00C03C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510B51F" w14:textId="62431007" w:rsidR="006031ED" w:rsidRPr="00C70F03" w:rsidRDefault="006031ED" w:rsidP="00C70F03">
      <w:pPr>
        <w:pStyle w:val="Nadpis2"/>
      </w:pPr>
      <w:r w:rsidRPr="00C70F03">
        <w:lastRenderedPageBreak/>
        <w:t>Zapojení studenta do aktivit katedry</w:t>
      </w:r>
      <w:r w:rsidR="00C70F03">
        <w:t xml:space="preserve"> dop</w:t>
      </w:r>
      <w:r w:rsidR="00566598">
        <w:t>r</w:t>
      </w:r>
      <w:r w:rsidR="00C70F03">
        <w:t>avního stavitelství</w:t>
      </w:r>
    </w:p>
    <w:p w14:paraId="1E4CCE25" w14:textId="223E2E42" w:rsidR="006031ED" w:rsidRDefault="006031ED" w:rsidP="006031ED">
      <w:pPr>
        <w:pStyle w:val="ablonyUPce"/>
        <w:rPr>
          <w:sz w:val="24"/>
          <w:szCs w:val="24"/>
        </w:rPr>
      </w:pPr>
      <w:r w:rsidRPr="00BD0D7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1E926D8" wp14:editId="1679D90F">
                <wp:simplePos x="0" y="0"/>
                <wp:positionH relativeFrom="column">
                  <wp:posOffset>0</wp:posOffset>
                </wp:positionH>
                <wp:positionV relativeFrom="paragraph">
                  <wp:posOffset>256600</wp:posOffset>
                </wp:positionV>
                <wp:extent cx="6096000" cy="1343025"/>
                <wp:effectExtent l="0" t="0" r="19050" b="28575"/>
                <wp:wrapSquare wrapText="bothSides"/>
                <wp:docPr id="9712094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98A94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622A4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CB9D02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3532EBE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3500C5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6B65ED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31FF33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183A05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769A46" w14:textId="77777777" w:rsidR="006031ED" w:rsidRDefault="006031ED" w:rsidP="006031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93BB5" w14:textId="77777777" w:rsidR="006031ED" w:rsidRDefault="006031ED" w:rsidP="006031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26D8" id="_x0000_s1032" type="#_x0000_t202" style="position:absolute;left:0;text-align:left;margin-left:0;margin-top:20.2pt;width:480pt;height:105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">
                <v:textbox>
                  <w:txbxContent>
                    <w:p w14:paraId="4C198A94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622A4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9CB9D02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3532EBE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93500C5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16B65ED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031FF33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9183A05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1769A46" w14:textId="77777777" w:rsidR="006031ED" w:rsidRDefault="006031ED" w:rsidP="006031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93BB5" w14:textId="77777777" w:rsidR="006031ED" w:rsidRDefault="006031ED" w:rsidP="006031ED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Popis aktivit</w:t>
      </w:r>
    </w:p>
    <w:p w14:paraId="56DE27BD" w14:textId="3E6671AA" w:rsidR="006031ED" w:rsidRDefault="00E36697" w:rsidP="006031ED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Celkový h</w:t>
      </w:r>
      <w:r w:rsidR="006031ED">
        <w:rPr>
          <w:sz w:val="24"/>
          <w:szCs w:val="24"/>
        </w:rPr>
        <w:t>odinový rozsah</w:t>
      </w:r>
      <w:r w:rsidR="005D37D6">
        <w:rPr>
          <w:sz w:val="24"/>
          <w:szCs w:val="24"/>
        </w:rPr>
        <w:t xml:space="preserve"> </w:t>
      </w:r>
      <w:r w:rsidR="00A37649">
        <w:rPr>
          <w:sz w:val="24"/>
          <w:szCs w:val="24"/>
        </w:rPr>
        <w:t>….</w:t>
      </w:r>
      <w:r w:rsidR="005D37D6">
        <w:rPr>
          <w:sz w:val="24"/>
          <w:szCs w:val="24"/>
        </w:rPr>
        <w:t xml:space="preserve"> </w:t>
      </w:r>
      <w:r w:rsidR="006031ED">
        <w:rPr>
          <w:sz w:val="24"/>
          <w:szCs w:val="24"/>
        </w:rPr>
        <w:t>hod.</w:t>
      </w:r>
    </w:p>
    <w:p w14:paraId="17A74E47" w14:textId="7B236C35" w:rsidR="007A28B0" w:rsidRDefault="007A28B0" w:rsidP="007A28B0">
      <w:pPr>
        <w:pStyle w:val="ablonyUPce"/>
        <w:rPr>
          <w:sz w:val="24"/>
          <w:szCs w:val="24"/>
          <w:shd w:val="clear" w:color="auto" w:fill="D9D9D9" w:themeFill="background1" w:themeFillShade="D9"/>
        </w:rPr>
      </w:pPr>
      <w:r>
        <w:rPr>
          <w:sz w:val="24"/>
          <w:szCs w:val="24"/>
        </w:rPr>
        <w:t xml:space="preserve">Termín: </w:t>
      </w:r>
    </w:p>
    <w:p w14:paraId="6EC29AB2" w14:textId="14581A8D" w:rsidR="00DC2930" w:rsidRPr="006031ED" w:rsidRDefault="008D1EC2" w:rsidP="007A28B0">
      <w:pPr>
        <w:pStyle w:val="ablonyUPce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Odpovědný z</w:t>
      </w:r>
      <w:r w:rsidR="00DC2930">
        <w:rPr>
          <w:sz w:val="24"/>
          <w:szCs w:val="24"/>
        </w:rPr>
        <w:t>aměstnanec KDS – jméno, p</w:t>
      </w:r>
      <w:r w:rsidR="00DC2930" w:rsidRPr="00524063">
        <w:rPr>
          <w:sz w:val="24"/>
          <w:szCs w:val="24"/>
        </w:rPr>
        <w:t>říjmení:</w:t>
      </w:r>
    </w:p>
    <w:p w14:paraId="4A440465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5A7B23C7" w14:textId="77777777" w:rsidR="009F22DC" w:rsidRPr="00524063" w:rsidRDefault="009F22DC" w:rsidP="008D1EC2">
      <w:pPr>
        <w:pStyle w:val="ablonyUPce"/>
        <w:ind w:left="4963" w:firstLine="709"/>
        <w:rPr>
          <w:sz w:val="24"/>
          <w:szCs w:val="24"/>
        </w:rPr>
      </w:pPr>
      <w:r w:rsidRPr="00524063">
        <w:rPr>
          <w:sz w:val="24"/>
          <w:szCs w:val="24"/>
        </w:rPr>
        <w:t>_______________________</w:t>
      </w:r>
      <w:r w:rsidRPr="00524063">
        <w:rPr>
          <w:sz w:val="24"/>
          <w:szCs w:val="24"/>
        </w:rPr>
        <w:tab/>
      </w:r>
    </w:p>
    <w:p w14:paraId="411872A4" w14:textId="3085EC4B" w:rsidR="009F22DC" w:rsidRDefault="009F22DC" w:rsidP="009F22DC">
      <w:pPr>
        <w:pStyle w:val="ablonyUPce"/>
        <w:rPr>
          <w:sz w:val="24"/>
          <w:szCs w:val="24"/>
        </w:rPr>
      </w:pP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 w:rsidRPr="0052406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4063">
        <w:rPr>
          <w:sz w:val="24"/>
          <w:szCs w:val="24"/>
        </w:rPr>
        <w:t xml:space="preserve">podpis </w:t>
      </w:r>
      <w:r w:rsidR="008D1EC2">
        <w:rPr>
          <w:sz w:val="24"/>
          <w:szCs w:val="24"/>
        </w:rPr>
        <w:t xml:space="preserve">odpovědného </w:t>
      </w:r>
      <w:r>
        <w:rPr>
          <w:sz w:val="24"/>
          <w:szCs w:val="24"/>
        </w:rPr>
        <w:t>zaměstnance KDS</w:t>
      </w:r>
    </w:p>
    <w:p w14:paraId="79649036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2AD89854" w14:textId="1FAB3E64" w:rsidR="001678E6" w:rsidRPr="00C70F03" w:rsidRDefault="00371E04" w:rsidP="00C70F03">
      <w:pPr>
        <w:pStyle w:val="Nadpis2"/>
      </w:pPr>
      <w:r w:rsidRPr="00C70F03">
        <w:t>Účast na odborných akcích</w:t>
      </w:r>
    </w:p>
    <w:p w14:paraId="4A076685" w14:textId="761B1CF3" w:rsidR="00371E04" w:rsidRPr="00371E04" w:rsidRDefault="00371E04" w:rsidP="001678E6">
      <w:pPr>
        <w:pStyle w:val="ablonyUPce"/>
        <w:rPr>
          <w:b/>
          <w:bCs/>
          <w:sz w:val="24"/>
          <w:szCs w:val="24"/>
          <w:u w:val="single"/>
        </w:rPr>
      </w:pPr>
      <w:r w:rsidRPr="00371E04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E6F7335" wp14:editId="2A492CC7">
                <wp:simplePos x="0" y="0"/>
                <wp:positionH relativeFrom="column">
                  <wp:posOffset>-21560</wp:posOffset>
                </wp:positionH>
                <wp:positionV relativeFrom="paragraph">
                  <wp:posOffset>257175</wp:posOffset>
                </wp:positionV>
                <wp:extent cx="6096000" cy="1343025"/>
                <wp:effectExtent l="0" t="0" r="19050" b="28575"/>
                <wp:wrapSquare wrapText="bothSides"/>
                <wp:docPr id="4193400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B506C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2941C3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CC9981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A582DB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99DDFA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E5B887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E504C8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F562AC" w14:textId="77777777" w:rsidR="001678E6" w:rsidRDefault="001678E6" w:rsidP="001678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D71743" w14:textId="77777777" w:rsidR="001678E6" w:rsidRDefault="001678E6" w:rsidP="001678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F7335" id="_x0000_s1033" type="#_x0000_t202" style="position:absolute;left:0;text-align:left;margin-left:-1.7pt;margin-top:20.25pt;width:480pt;height:10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">
                <v:textbox>
                  <w:txbxContent>
                    <w:p w14:paraId="7E5B506C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02941C3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9CC9981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CA582DB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499DDFA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DE5B887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0E504C8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F562AC" w14:textId="77777777" w:rsidR="001678E6" w:rsidRDefault="001678E6" w:rsidP="001678E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D71743" w14:textId="77777777" w:rsidR="001678E6" w:rsidRDefault="001678E6" w:rsidP="001678E6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 xml:space="preserve">Názvy akcí a jejich </w:t>
      </w:r>
      <w:r w:rsidR="00E36697">
        <w:rPr>
          <w:sz w:val="24"/>
          <w:szCs w:val="24"/>
        </w:rPr>
        <w:t>rozsah (hod.)</w:t>
      </w:r>
      <w:r w:rsidRPr="00371E04">
        <w:rPr>
          <w:b/>
          <w:bCs/>
          <w:sz w:val="24"/>
          <w:szCs w:val="24"/>
          <w:u w:val="single"/>
        </w:rPr>
        <w:t xml:space="preserve"> </w:t>
      </w:r>
    </w:p>
    <w:p w14:paraId="525898C5" w14:textId="6B97078D" w:rsidR="001678E6" w:rsidRDefault="00371E04" w:rsidP="001678E6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Celkový h</w:t>
      </w:r>
      <w:r w:rsidR="001678E6">
        <w:rPr>
          <w:sz w:val="24"/>
          <w:szCs w:val="24"/>
        </w:rPr>
        <w:t xml:space="preserve">odinový rozsah </w:t>
      </w:r>
      <w:r w:rsidR="00084C0B">
        <w:rPr>
          <w:sz w:val="24"/>
          <w:szCs w:val="24"/>
        </w:rPr>
        <w:t>….</w:t>
      </w:r>
      <w:r w:rsidR="001678E6">
        <w:rPr>
          <w:sz w:val="24"/>
          <w:szCs w:val="24"/>
        </w:rPr>
        <w:t xml:space="preserve"> hod.</w:t>
      </w:r>
    </w:p>
    <w:p w14:paraId="2BE997A2" w14:textId="1C099486" w:rsidR="001678E6" w:rsidRDefault="001678E6" w:rsidP="001678E6">
      <w:pPr>
        <w:pStyle w:val="ablonyUPce"/>
        <w:rPr>
          <w:sz w:val="24"/>
          <w:szCs w:val="24"/>
          <w:shd w:val="clear" w:color="auto" w:fill="D9D9D9" w:themeFill="background1" w:themeFillShade="D9"/>
        </w:rPr>
      </w:pPr>
      <w:r>
        <w:rPr>
          <w:sz w:val="24"/>
          <w:szCs w:val="24"/>
        </w:rPr>
        <w:t xml:space="preserve">Termín: </w:t>
      </w:r>
    </w:p>
    <w:p w14:paraId="3B6AE211" w14:textId="4681602F" w:rsidR="001678E6" w:rsidRPr="006031ED" w:rsidRDefault="00371E04" w:rsidP="001678E6">
      <w:pPr>
        <w:pStyle w:val="ablonyUPce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Doklady účasti jsou přílohou této zprávy</w:t>
      </w:r>
      <w:r w:rsidR="00B72213">
        <w:rPr>
          <w:sz w:val="24"/>
          <w:szCs w:val="24"/>
        </w:rPr>
        <w:t>.</w:t>
      </w:r>
    </w:p>
    <w:p w14:paraId="0F00D202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2F20F12A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1FBB8D6E" w14:textId="77777777" w:rsidR="00B72213" w:rsidRDefault="00B72213" w:rsidP="00056387">
      <w:pPr>
        <w:pStyle w:val="ablonyUPce"/>
        <w:rPr>
          <w:sz w:val="24"/>
          <w:szCs w:val="24"/>
        </w:rPr>
      </w:pPr>
    </w:p>
    <w:p w14:paraId="5F0B7EE6" w14:textId="77777777" w:rsidR="00B72213" w:rsidRDefault="00B72213" w:rsidP="00056387">
      <w:pPr>
        <w:pStyle w:val="ablonyUPce"/>
        <w:rPr>
          <w:sz w:val="24"/>
          <w:szCs w:val="24"/>
        </w:rPr>
      </w:pPr>
    </w:p>
    <w:p w14:paraId="669B854D" w14:textId="57102A93" w:rsidR="00542113" w:rsidRPr="006D112B" w:rsidRDefault="006D112B" w:rsidP="00B72213">
      <w:pPr>
        <w:pStyle w:val="Nadpis2"/>
      </w:pPr>
      <w:r w:rsidRPr="006D112B">
        <w:t xml:space="preserve">Celková délka vykonané praxe: </w:t>
      </w:r>
      <w:r w:rsidR="00084C0B">
        <w:t>….</w:t>
      </w:r>
      <w:r w:rsidRPr="006D112B">
        <w:t xml:space="preserve"> hod</w:t>
      </w:r>
    </w:p>
    <w:p w14:paraId="2FEC2B61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6F47EDAB" w14:textId="77777777" w:rsidR="00542113" w:rsidRDefault="00542113" w:rsidP="00056387">
      <w:pPr>
        <w:pStyle w:val="ablonyUPce"/>
        <w:rPr>
          <w:sz w:val="24"/>
          <w:szCs w:val="24"/>
        </w:rPr>
      </w:pPr>
    </w:p>
    <w:p w14:paraId="66257AA5" w14:textId="003BFAAA" w:rsidR="003E2C17" w:rsidRPr="00524063" w:rsidRDefault="00084C0B" w:rsidP="003E2C17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>v</w:t>
      </w:r>
      <w:r w:rsidR="00056387" w:rsidRPr="00524063">
        <w:rPr>
          <w:sz w:val="24"/>
          <w:szCs w:val="24"/>
        </w:rPr>
        <w:t> </w:t>
      </w: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6387" w:rsidRPr="00524063">
        <w:rPr>
          <w:sz w:val="24"/>
          <w:szCs w:val="24"/>
        </w:rPr>
        <w:t xml:space="preserve">dne </w:t>
      </w:r>
      <w:r>
        <w:rPr>
          <w:sz w:val="24"/>
          <w:szCs w:val="24"/>
        </w:rPr>
        <w:t>……………….</w:t>
      </w:r>
      <w:r w:rsidR="003E2C17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>_______________________</w:t>
      </w:r>
      <w:r w:rsidR="003E2C17" w:rsidRPr="00524063">
        <w:rPr>
          <w:sz w:val="24"/>
          <w:szCs w:val="24"/>
        </w:rPr>
        <w:tab/>
      </w:r>
    </w:p>
    <w:p w14:paraId="1A4BB9D9" w14:textId="64402BF0" w:rsidR="003E2C17" w:rsidRPr="00524063" w:rsidRDefault="00B72213">
      <w:pPr>
        <w:pStyle w:val="ablonyUPce"/>
        <w:rPr>
          <w:sz w:val="24"/>
          <w:szCs w:val="24"/>
        </w:rPr>
      </w:pPr>
      <w:r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</w:r>
      <w:r w:rsidR="003E2C17" w:rsidRPr="00524063">
        <w:rPr>
          <w:sz w:val="24"/>
          <w:szCs w:val="24"/>
        </w:rPr>
        <w:tab/>
        <w:t xml:space="preserve">podpis </w:t>
      </w:r>
      <w:r w:rsidR="003E2C17">
        <w:rPr>
          <w:sz w:val="24"/>
          <w:szCs w:val="24"/>
        </w:rPr>
        <w:t>studenta</w:t>
      </w:r>
    </w:p>
    <w:sectPr w:rsidR="003E2C17" w:rsidRPr="00524063">
      <w:headerReference w:type="first" r:id="rId6"/>
      <w:pgSz w:w="11906" w:h="16838"/>
      <w:pgMar w:top="2268" w:right="1418" w:bottom="1985" w:left="1418" w:header="709" w:footer="7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F88F" w14:textId="77777777" w:rsidR="005628E6" w:rsidRDefault="005628E6">
      <w:r>
        <w:separator/>
      </w:r>
    </w:p>
  </w:endnote>
  <w:endnote w:type="continuationSeparator" w:id="0">
    <w:p w14:paraId="33E00D11" w14:textId="77777777" w:rsidR="005628E6" w:rsidRDefault="0056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D5E22" w14:textId="77777777" w:rsidR="005628E6" w:rsidRDefault="005628E6">
      <w:r>
        <w:separator/>
      </w:r>
    </w:p>
  </w:footnote>
  <w:footnote w:type="continuationSeparator" w:id="0">
    <w:p w14:paraId="1239A569" w14:textId="77777777" w:rsidR="005628E6" w:rsidRDefault="00562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8B38" w14:textId="3635C5DE" w:rsidR="001E7B1D" w:rsidRDefault="0071070A">
    <w:pPr>
      <w:pStyle w:val="Zhlav"/>
    </w:pPr>
    <w:r>
      <w:rPr>
        <w:noProof/>
      </w:rPr>
      <w:drawing>
        <wp:inline distT="0" distB="0" distL="0" distR="0" wp14:anchorId="47F4B7BB" wp14:editId="58D79257">
          <wp:extent cx="2180622" cy="1076960"/>
          <wp:effectExtent l="0" t="0" r="0" b="8890"/>
          <wp:docPr id="7322616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261631" name="Obrázek 7322616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325" cy="1088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29"/>
    <w:rsid w:val="00025B98"/>
    <w:rsid w:val="00056387"/>
    <w:rsid w:val="00075B65"/>
    <w:rsid w:val="00084C0B"/>
    <w:rsid w:val="00091F4A"/>
    <w:rsid w:val="000B3615"/>
    <w:rsid w:val="00102733"/>
    <w:rsid w:val="00103AD3"/>
    <w:rsid w:val="00110D09"/>
    <w:rsid w:val="0011163B"/>
    <w:rsid w:val="001678E6"/>
    <w:rsid w:val="001B123A"/>
    <w:rsid w:val="001C50D3"/>
    <w:rsid w:val="001E03AA"/>
    <w:rsid w:val="001E51D0"/>
    <w:rsid w:val="001E7B1D"/>
    <w:rsid w:val="00210168"/>
    <w:rsid w:val="00270DEF"/>
    <w:rsid w:val="002A7378"/>
    <w:rsid w:val="002D7591"/>
    <w:rsid w:val="002F71F4"/>
    <w:rsid w:val="00316AC0"/>
    <w:rsid w:val="00323315"/>
    <w:rsid w:val="00334F9F"/>
    <w:rsid w:val="00371E04"/>
    <w:rsid w:val="00392915"/>
    <w:rsid w:val="00396107"/>
    <w:rsid w:val="003B09FA"/>
    <w:rsid w:val="003E2C17"/>
    <w:rsid w:val="0040090E"/>
    <w:rsid w:val="004413EA"/>
    <w:rsid w:val="00446ED7"/>
    <w:rsid w:val="004C35D7"/>
    <w:rsid w:val="004C7DB7"/>
    <w:rsid w:val="004F3EF3"/>
    <w:rsid w:val="00517866"/>
    <w:rsid w:val="00524063"/>
    <w:rsid w:val="00542113"/>
    <w:rsid w:val="005628E6"/>
    <w:rsid w:val="00566598"/>
    <w:rsid w:val="00584AF2"/>
    <w:rsid w:val="005908B0"/>
    <w:rsid w:val="005965FE"/>
    <w:rsid w:val="005D37D6"/>
    <w:rsid w:val="006031ED"/>
    <w:rsid w:val="00632C75"/>
    <w:rsid w:val="00682043"/>
    <w:rsid w:val="006B1344"/>
    <w:rsid w:val="006B1A22"/>
    <w:rsid w:val="006D112B"/>
    <w:rsid w:val="0071070A"/>
    <w:rsid w:val="007521EF"/>
    <w:rsid w:val="007618C6"/>
    <w:rsid w:val="00777198"/>
    <w:rsid w:val="00783163"/>
    <w:rsid w:val="00787892"/>
    <w:rsid w:val="00791907"/>
    <w:rsid w:val="007A28B0"/>
    <w:rsid w:val="007A62DE"/>
    <w:rsid w:val="008370B8"/>
    <w:rsid w:val="0086645D"/>
    <w:rsid w:val="008D1EC2"/>
    <w:rsid w:val="008E3B29"/>
    <w:rsid w:val="00913685"/>
    <w:rsid w:val="00933A68"/>
    <w:rsid w:val="009358D4"/>
    <w:rsid w:val="009437FF"/>
    <w:rsid w:val="00946C0E"/>
    <w:rsid w:val="00960A61"/>
    <w:rsid w:val="00972339"/>
    <w:rsid w:val="009B11C0"/>
    <w:rsid w:val="009D41FF"/>
    <w:rsid w:val="009F22DC"/>
    <w:rsid w:val="00A37649"/>
    <w:rsid w:val="00A47A8D"/>
    <w:rsid w:val="00A6457D"/>
    <w:rsid w:val="00AF61CF"/>
    <w:rsid w:val="00B24EEE"/>
    <w:rsid w:val="00B27CF3"/>
    <w:rsid w:val="00B56060"/>
    <w:rsid w:val="00B57ECB"/>
    <w:rsid w:val="00B6213C"/>
    <w:rsid w:val="00B72213"/>
    <w:rsid w:val="00BB1603"/>
    <w:rsid w:val="00BD0D7A"/>
    <w:rsid w:val="00C001E6"/>
    <w:rsid w:val="00C03CA5"/>
    <w:rsid w:val="00C62EFE"/>
    <w:rsid w:val="00C67848"/>
    <w:rsid w:val="00C709E5"/>
    <w:rsid w:val="00C70F03"/>
    <w:rsid w:val="00C73025"/>
    <w:rsid w:val="00C82843"/>
    <w:rsid w:val="00CC2D17"/>
    <w:rsid w:val="00CE00B4"/>
    <w:rsid w:val="00D61312"/>
    <w:rsid w:val="00DB121E"/>
    <w:rsid w:val="00DC2930"/>
    <w:rsid w:val="00E279C8"/>
    <w:rsid w:val="00E36697"/>
    <w:rsid w:val="00E5108C"/>
    <w:rsid w:val="00E520E0"/>
    <w:rsid w:val="00E977E0"/>
    <w:rsid w:val="00EA07B7"/>
    <w:rsid w:val="00EA3E87"/>
    <w:rsid w:val="00EC51C6"/>
    <w:rsid w:val="00ED7533"/>
    <w:rsid w:val="00EE58A2"/>
    <w:rsid w:val="00F12C68"/>
    <w:rsid w:val="00F34850"/>
    <w:rsid w:val="00F63BC9"/>
    <w:rsid w:val="00F77059"/>
    <w:rsid w:val="00FB5A76"/>
    <w:rsid w:val="00F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8F3DF"/>
  <w15:chartTrackingRefBased/>
  <w15:docId w15:val="{EB6D5235-D483-48D9-9CF0-E27DE3C7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ablonyUPce"/>
    <w:next w:val="Normln"/>
    <w:link w:val="Nadpis2Char"/>
    <w:uiPriority w:val="9"/>
    <w:unhideWhenUsed/>
    <w:qFormat/>
    <w:rsid w:val="00C70F03"/>
    <w:pPr>
      <w:spacing w:after="120"/>
      <w:outlineLvl w:val="1"/>
    </w:pPr>
    <w:rPr>
      <w:b/>
      <w:bCs/>
      <w:sz w:val="32"/>
      <w:szCs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ablonyUPce2">
    <w:name w:val="Šablony UPce2"/>
    <w:basedOn w:val="ablonyUPce"/>
    <w:pPr>
      <w:jc w:val="left"/>
    </w:pPr>
  </w:style>
  <w:style w:type="paragraph" w:customStyle="1" w:styleId="ablonyUPce">
    <w:name w:val="Šablony UPce"/>
    <w:basedOn w:val="Normln"/>
    <w:pPr>
      <w:spacing w:line="300" w:lineRule="exact"/>
      <w:jc w:val="both"/>
    </w:pPr>
    <w:rPr>
      <w:sz w:val="22"/>
    </w:rPr>
  </w:style>
  <w:style w:type="paragraph" w:customStyle="1" w:styleId="ablonyUpce20">
    <w:name w:val="Šablony Upce2"/>
    <w:basedOn w:val="ablonyUPce"/>
    <w:pPr>
      <w:jc w:val="left"/>
    </w:pPr>
  </w:style>
  <w:style w:type="character" w:customStyle="1" w:styleId="Nadpis2Char">
    <w:name w:val="Nadpis 2 Char"/>
    <w:basedOn w:val="Standardnpsmoodstavce"/>
    <w:link w:val="Nadpis2"/>
    <w:uiPriority w:val="9"/>
    <w:rsid w:val="00C70F03"/>
    <w:rPr>
      <w:b/>
      <w:bCs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\WORD\Hlavi&#269;ka\2025.06.02\dfjp-b_14276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dfjp-b_142766.dotx</Template>
  <TotalTime>101</TotalTime>
  <Pages>4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PARDUBICE</vt:lpstr>
    </vt:vector>
  </TitlesOfParts>
  <Company>Univerzita Pardubice</Company>
  <LinksUpToDate>false</LinksUpToDate>
  <CharactersWithSpaces>1475</CharactersWithSpaces>
  <SharedDoc>false</SharedDoc>
  <HLinks>
    <vt:vector size="12" baseType="variant">
      <vt:variant>
        <vt:i4>24182787</vt:i4>
      </vt:variant>
      <vt:variant>
        <vt:i4>1128</vt:i4>
      </vt:variant>
      <vt:variant>
        <vt:i4>1025</vt:i4>
      </vt:variant>
      <vt:variant>
        <vt:i4>1</vt:i4>
      </vt:variant>
      <vt:variant>
        <vt:lpwstr>D:\Šablony - podklady\hlavy-paty\DFJP-bar.jpg</vt:lpwstr>
      </vt:variant>
      <vt:variant>
        <vt:lpwstr/>
      </vt:variant>
      <vt:variant>
        <vt:i4>16842798</vt:i4>
      </vt:variant>
      <vt:variant>
        <vt:i4>1134</vt:i4>
      </vt:variant>
      <vt:variant>
        <vt:i4>1026</vt:i4>
      </vt:variant>
      <vt:variant>
        <vt:i4>1</vt:i4>
      </vt:variant>
      <vt:variant>
        <vt:lpwstr>D:\Šablony - podklady\hlavy-paty\P-DFJP-bar.jpg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PARDUBICE</dc:title>
  <dc:subject/>
  <dc:creator/>
  <cp:keywords/>
  <cp:lastModifiedBy>Lopour Pavel</cp:lastModifiedBy>
  <cp:revision>81</cp:revision>
  <cp:lastPrinted>1999-05-05T12:57:00Z</cp:lastPrinted>
  <dcterms:created xsi:type="dcterms:W3CDTF">2025-09-02T08:51:00Z</dcterms:created>
  <dcterms:modified xsi:type="dcterms:W3CDTF">2026-08-31T12:05:00Z</dcterms:modified>
</cp:coreProperties>
</file>